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7CC" w:rsidRDefault="00441126" w:rsidP="00441126">
      <w:r>
        <w:t xml:space="preserve">                                                    </w:t>
      </w:r>
      <w:r w:rsidR="00857783">
        <w:rPr>
          <w:noProof/>
          <w:lang w:eastAsia="en-GB"/>
        </w:rPr>
        <w:drawing>
          <wp:inline distT="0" distB="0" distL="0" distR="0" wp14:anchorId="32E9BC07" wp14:editId="4BDF245F">
            <wp:extent cx="938530" cy="459740"/>
            <wp:effectExtent l="0" t="0" r="0" b="0"/>
            <wp:docPr id="2" name="Picture 2" descr="PA logo new vecto rb&amp;w sma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 logo new vecto rb&amp;w smal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833" w:rsidRPr="00A62833">
        <w:rPr>
          <w:rFonts w:ascii="Century Gothic" w:hAnsi="Century Gothic"/>
          <w:b/>
          <w:sz w:val="28"/>
          <w:szCs w:val="28"/>
        </w:rPr>
        <w:t xml:space="preserve"> </w:t>
      </w:r>
      <w:r w:rsidR="00A62833">
        <w:rPr>
          <w:rFonts w:ascii="Century Gothic" w:hAnsi="Century Gothic"/>
          <w:b/>
          <w:sz w:val="28"/>
          <w:szCs w:val="28"/>
        </w:rPr>
        <w:t xml:space="preserve">                                            </w:t>
      </w:r>
      <w:r w:rsidR="00A906EF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inline distT="0" distB="0" distL="0" distR="0" wp14:anchorId="12D351A5" wp14:editId="4FEFDF96">
            <wp:extent cx="683368" cy="546694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film-ic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45" cy="5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33">
        <w:rPr>
          <w:rFonts w:ascii="Century Gothic" w:hAnsi="Century Gothic"/>
          <w:b/>
          <w:sz w:val="28"/>
          <w:szCs w:val="28"/>
        </w:rPr>
        <w:t xml:space="preserve"> </w:t>
      </w:r>
    </w:p>
    <w:tbl>
      <w:tblPr>
        <w:tblW w:w="10899" w:type="dxa"/>
        <w:tblInd w:w="-11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99CC"/>
        <w:tblLayout w:type="fixed"/>
        <w:tblLook w:val="0000" w:firstRow="0" w:lastRow="0" w:firstColumn="0" w:lastColumn="0" w:noHBand="0" w:noVBand="0"/>
      </w:tblPr>
      <w:tblGrid>
        <w:gridCol w:w="1402"/>
        <w:gridCol w:w="284"/>
        <w:gridCol w:w="283"/>
        <w:gridCol w:w="2661"/>
        <w:gridCol w:w="680"/>
        <w:gridCol w:w="486"/>
        <w:gridCol w:w="1134"/>
        <w:gridCol w:w="10"/>
        <w:gridCol w:w="699"/>
        <w:gridCol w:w="2552"/>
        <w:gridCol w:w="708"/>
      </w:tblGrid>
      <w:tr w:rsidR="001D7563" w:rsidTr="003B6D48">
        <w:trPr>
          <w:cantSplit/>
          <w:trHeight w:val="381"/>
        </w:trPr>
        <w:tc>
          <w:tcPr>
            <w:tcW w:w="10899" w:type="dxa"/>
            <w:gridSpan w:val="11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6699"/>
          </w:tcPr>
          <w:p w:rsidR="005266C6" w:rsidRPr="00642F77" w:rsidRDefault="00AD03E3" w:rsidP="005449FD">
            <w:pPr>
              <w:pStyle w:val="Heading1"/>
              <w:tabs>
                <w:tab w:val="left" w:pos="240"/>
                <w:tab w:val="center" w:pos="5202"/>
              </w:tabs>
              <w:jc w:val="lef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ab/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ab/>
            </w:r>
            <w:r w:rsidR="005263F6" w:rsidRPr="00642F77">
              <w:rPr>
                <w:rFonts w:ascii="Century Gothic" w:hAnsi="Century Gothic"/>
                <w:b/>
                <w:bCs/>
                <w:sz w:val="28"/>
                <w:szCs w:val="28"/>
              </w:rPr>
              <w:t>Create</w:t>
            </w:r>
            <w:r w:rsidR="007B17B3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="005263F6" w:rsidRPr="00642F77">
              <w:rPr>
                <w:rFonts w:ascii="Century Gothic" w:hAnsi="Century Gothic"/>
                <w:b/>
                <w:bCs/>
                <w:sz w:val="28"/>
                <w:szCs w:val="28"/>
              </w:rPr>
              <w:t>Booking</w:t>
            </w:r>
            <w:r w:rsidR="00786290" w:rsidRPr="00642F77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F</w:t>
            </w:r>
            <w:r w:rsidR="007446C2" w:rsidRPr="00642F77">
              <w:rPr>
                <w:rFonts w:ascii="Century Gothic" w:hAnsi="Century Gothic"/>
                <w:b/>
                <w:bCs/>
                <w:sz w:val="28"/>
                <w:szCs w:val="28"/>
              </w:rPr>
              <w:t>orm</w:t>
            </w:r>
            <w:r w:rsidR="007B35DE" w:rsidRPr="00642F77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36D5D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05"/>
        </w:trPr>
        <w:tc>
          <w:tcPr>
            <w:tcW w:w="10899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36D5D" w:rsidRPr="00D27813" w:rsidRDefault="00743D34" w:rsidP="004341A0">
            <w:pPr>
              <w:tabs>
                <w:tab w:val="left" w:pos="9807"/>
              </w:tabs>
              <w:jc w:val="center"/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9B013C">
              <w:rPr>
                <w:rFonts w:ascii="Century Gothic" w:hAnsi="Century Gothic" w:cs="Arial"/>
                <w:b/>
                <w:bCs/>
                <w:sz w:val="28"/>
                <w:szCs w:val="28"/>
              </w:rPr>
              <w:t>Film</w:t>
            </w:r>
            <w:r w:rsidR="004341A0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Workshops</w:t>
            </w:r>
            <w:r w:rsidRPr="009B013C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</w:t>
            </w:r>
            <w:r w:rsidR="00A906EF">
              <w:rPr>
                <w:rFonts w:ascii="Century Gothic" w:hAnsi="Century Gothic" w:cs="Arial"/>
                <w:b/>
                <w:bCs/>
                <w:sz w:val="28"/>
                <w:szCs w:val="28"/>
              </w:rPr>
              <w:t>April</w:t>
            </w:r>
            <w:r w:rsidR="00A910ED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2013</w:t>
            </w:r>
            <w:r w:rsidR="001723D9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</w:t>
            </w:r>
            <w:r w:rsidR="001723D9" w:rsidRPr="00A910ED">
              <w:rPr>
                <w:rFonts w:ascii="Century Gothic" w:hAnsi="Century Gothic" w:cs="Arial"/>
                <w:bCs/>
                <w:sz w:val="28"/>
                <w:szCs w:val="28"/>
              </w:rPr>
              <w:t>(</w:t>
            </w:r>
            <w:r w:rsidR="004341A0">
              <w:rPr>
                <w:rFonts w:ascii="Century Gothic" w:hAnsi="Century Gothic" w:cs="Arial"/>
                <w:bCs/>
                <w:sz w:val="28"/>
                <w:szCs w:val="28"/>
              </w:rPr>
              <w:t>1</w:t>
            </w:r>
            <w:r w:rsidR="001723D9" w:rsidRPr="00A910ED">
              <w:rPr>
                <w:rFonts w:ascii="Century Gothic" w:hAnsi="Century Gothic" w:cs="Arial"/>
                <w:bCs/>
                <w:sz w:val="28"/>
                <w:szCs w:val="28"/>
              </w:rPr>
              <w:t>2</w:t>
            </w:r>
            <w:r w:rsidR="004341A0">
              <w:rPr>
                <w:rFonts w:ascii="Century Gothic" w:hAnsi="Century Gothic" w:cs="Arial"/>
                <w:bCs/>
                <w:sz w:val="28"/>
                <w:szCs w:val="28"/>
              </w:rPr>
              <w:t>-25</w:t>
            </w:r>
            <w:r w:rsidR="001723D9" w:rsidRPr="00A910ED">
              <w:rPr>
                <w:rFonts w:ascii="Century Gothic" w:hAnsi="Century Gothic" w:cs="Arial"/>
                <w:bCs/>
                <w:sz w:val="28"/>
                <w:szCs w:val="28"/>
              </w:rPr>
              <w:t xml:space="preserve"> years)</w:t>
            </w:r>
          </w:p>
        </w:tc>
      </w:tr>
      <w:tr w:rsidR="001D7563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205"/>
        </w:trPr>
        <w:tc>
          <w:tcPr>
            <w:tcW w:w="10899" w:type="dxa"/>
            <w:gridSpan w:val="11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1D7563" w:rsidRPr="00D00998" w:rsidRDefault="006A3814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>Participan</w:t>
            </w:r>
            <w:r w:rsidR="001D7563" w:rsidRPr="00D00998">
              <w:rPr>
                <w:rFonts w:ascii="Century Gothic" w:hAnsi="Century Gothic" w:cs="Arial"/>
                <w:b/>
                <w:bCs/>
                <w:sz w:val="28"/>
                <w:szCs w:val="28"/>
              </w:rPr>
              <w:t>t Details</w:t>
            </w:r>
          </w:p>
        </w:tc>
      </w:tr>
      <w:tr w:rsidR="002A25D3" w:rsidTr="00093E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9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Name: </w:t>
            </w:r>
          </w:p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Home </w:t>
            </w:r>
          </w:p>
          <w:p w:rsidR="002A25D3" w:rsidRPr="00642F77" w:rsidRDefault="00093E87" w:rsidP="00093E8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T</w:t>
            </w:r>
            <w:r w:rsidR="002A25D3" w:rsidRPr="00642F77">
              <w:rPr>
                <w:rFonts w:ascii="Century Gothic" w:hAnsi="Century Gothic" w:cs="Arial"/>
                <w:bCs/>
                <w:sz w:val="22"/>
                <w:szCs w:val="22"/>
              </w:rPr>
              <w:t>el</w:t>
            </w:r>
            <w:r>
              <w:rPr>
                <w:rFonts w:ascii="Century Gothic" w:hAnsi="Century Gothic" w:cs="Arial"/>
                <w:bCs/>
                <w:sz w:val="22"/>
                <w:szCs w:val="22"/>
              </w:rPr>
              <w:t xml:space="preserve"> no</w:t>
            </w:r>
            <w:r w:rsidR="009C678E" w:rsidRPr="00642F77">
              <w:rPr>
                <w:rFonts w:ascii="Century Gothic" w:hAnsi="Century Gothic" w:cs="Arial"/>
                <w:bCs/>
                <w:sz w:val="22"/>
                <w:szCs w:val="22"/>
              </w:rPr>
              <w:t>: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</w:p>
        </w:tc>
      </w:tr>
      <w:tr w:rsidR="002A25D3" w:rsidTr="00093E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28"/>
        </w:trPr>
        <w:tc>
          <w:tcPr>
            <w:tcW w:w="1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 w:rsidP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Address:</w:t>
            </w:r>
          </w:p>
        </w:tc>
        <w:tc>
          <w:tcPr>
            <w:tcW w:w="4394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  <w:p w:rsidR="002A25D3" w:rsidRPr="00642F77" w:rsidRDefault="002A25D3" w:rsidP="0030331B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 w:rsidP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Mobile</w:t>
            </w:r>
          </w:p>
          <w:p w:rsidR="002A25D3" w:rsidRPr="00642F77" w:rsidRDefault="00093E87" w:rsidP="00642F7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>
              <w:rPr>
                <w:rFonts w:ascii="Century Gothic" w:hAnsi="Century Gothic" w:cs="Arial"/>
                <w:bCs/>
                <w:sz w:val="22"/>
                <w:szCs w:val="22"/>
              </w:rPr>
              <w:t>Tel no</w:t>
            </w:r>
            <w:r w:rsidR="009C678E" w:rsidRPr="00642F77">
              <w:rPr>
                <w:rFonts w:ascii="Century Gothic" w:hAnsi="Century Gothic" w:cs="Arial"/>
                <w:bCs/>
                <w:sz w:val="22"/>
                <w:szCs w:val="22"/>
              </w:rPr>
              <w:t>: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 w:rsidP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2A25D3" w:rsidTr="00093E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70"/>
        </w:trPr>
        <w:tc>
          <w:tcPr>
            <w:tcW w:w="1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439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 w:rsidP="00C837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Email</w:t>
            </w:r>
          </w:p>
          <w:p w:rsidR="002A25D3" w:rsidRPr="00642F77" w:rsidRDefault="009C678E" w:rsidP="00C837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a</w:t>
            </w:r>
            <w:r w:rsidR="002A25D3" w:rsidRPr="00642F77">
              <w:rPr>
                <w:rFonts w:ascii="Century Gothic" w:hAnsi="Century Gothic" w:cs="Arial"/>
                <w:bCs/>
                <w:sz w:val="22"/>
                <w:szCs w:val="22"/>
              </w:rPr>
              <w:t>ddress: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D3" w:rsidRPr="00642F77" w:rsidRDefault="002A25D3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093E87" w:rsidTr="00093E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3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87" w:rsidRPr="00642F77" w:rsidRDefault="00093E8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Postcode: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87" w:rsidRPr="00642F77" w:rsidRDefault="00093E8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87" w:rsidRPr="00642F77" w:rsidRDefault="00093E8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Date of birth: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87" w:rsidRPr="00642F77" w:rsidRDefault="00093E8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1D7563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237"/>
        </w:trPr>
        <w:tc>
          <w:tcPr>
            <w:tcW w:w="108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1D7563" w:rsidRPr="00D00998" w:rsidRDefault="005D77CC" w:rsidP="00BF1B23">
            <w:pPr>
              <w:tabs>
                <w:tab w:val="left" w:pos="4260"/>
              </w:tabs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D00998">
              <w:rPr>
                <w:rFonts w:ascii="Century Gothic" w:hAnsi="Century Gothic" w:cs="Arial"/>
                <w:b/>
                <w:bCs/>
                <w:sz w:val="28"/>
                <w:szCs w:val="28"/>
              </w:rPr>
              <w:t>Emergency</w:t>
            </w:r>
            <w:r w:rsidR="001D7563" w:rsidRPr="00D00998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Contact Details </w:t>
            </w:r>
            <w:r w:rsidR="00BF1B23">
              <w:rPr>
                <w:rFonts w:ascii="Century Gothic" w:hAnsi="Century Gothic" w:cs="Arial"/>
                <w:b/>
                <w:bCs/>
                <w:sz w:val="28"/>
                <w:szCs w:val="28"/>
              </w:rPr>
              <w:tab/>
            </w:r>
          </w:p>
        </w:tc>
      </w:tr>
      <w:tr w:rsidR="005D77CC" w:rsidTr="00093E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Name: </w:t>
            </w:r>
          </w:p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Contact</w:t>
            </w:r>
          </w:p>
          <w:p w:rsidR="005D77CC" w:rsidRPr="00642F77" w:rsidRDefault="00093E87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>
              <w:rPr>
                <w:rFonts w:ascii="Century Gothic" w:hAnsi="Century Gothic" w:cs="Arial"/>
                <w:bCs/>
                <w:sz w:val="22"/>
                <w:szCs w:val="22"/>
              </w:rPr>
              <w:t>Tel no</w:t>
            </w:r>
            <w:r w:rsidR="00E240F7" w:rsidRPr="00642F77">
              <w:rPr>
                <w:rFonts w:ascii="Century Gothic" w:hAnsi="Century Gothic" w:cs="Arial"/>
                <w:bCs/>
                <w:sz w:val="22"/>
                <w:szCs w:val="22"/>
              </w:rPr>
              <w:t>:</w:t>
            </w:r>
            <w:r w:rsidR="009C678E"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7CC" w:rsidRPr="00642F77" w:rsidRDefault="005D77CC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</w:p>
        </w:tc>
      </w:tr>
      <w:tr w:rsidR="00700A39" w:rsidTr="00093E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70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:rsidR="00700A39" w:rsidRPr="00642F77" w:rsidRDefault="00700A39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Relationship to</w:t>
            </w:r>
          </w:p>
          <w:p w:rsidR="00700A39" w:rsidRPr="00642F77" w:rsidRDefault="009C678E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>p</w:t>
            </w:r>
            <w:r w:rsidR="00700A39" w:rsidRPr="00642F77">
              <w:rPr>
                <w:rFonts w:ascii="Century Gothic" w:hAnsi="Century Gothic" w:cs="Arial"/>
                <w:bCs/>
                <w:sz w:val="22"/>
                <w:szCs w:val="22"/>
              </w:rPr>
              <w:t>articipant:</w:t>
            </w:r>
          </w:p>
        </w:tc>
        <w:tc>
          <w:tcPr>
            <w:tcW w:w="8930" w:type="dxa"/>
            <w:gridSpan w:val="8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:rsidR="00700A39" w:rsidRPr="00642F77" w:rsidRDefault="00700A39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  <w:p w:rsidR="00700A39" w:rsidRPr="00642F77" w:rsidRDefault="00700A39" w:rsidP="00315E6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9A394C" w:rsidTr="00093E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662"/>
        </w:trPr>
        <w:tc>
          <w:tcPr>
            <w:tcW w:w="10899" w:type="dxa"/>
            <w:gridSpan w:val="11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:rsidR="009A394C" w:rsidRPr="00642F77" w:rsidRDefault="00243CD2" w:rsidP="005B6326">
            <w:pPr>
              <w:rPr>
                <w:rFonts w:ascii="Century Gothic" w:hAnsi="Century Gothic"/>
                <w:sz w:val="22"/>
                <w:szCs w:val="22"/>
              </w:rPr>
            </w:pPr>
            <w:r w:rsidRPr="00642F77">
              <w:rPr>
                <w:rFonts w:ascii="Century Gothic" w:hAnsi="Century Gothic"/>
                <w:sz w:val="22"/>
                <w:szCs w:val="22"/>
              </w:rPr>
              <w:t xml:space="preserve">Do you give permission for your </w:t>
            </w:r>
            <w:r>
              <w:rPr>
                <w:rFonts w:ascii="Century Gothic" w:hAnsi="Century Gothic"/>
                <w:sz w:val="22"/>
                <w:szCs w:val="22"/>
              </w:rPr>
              <w:t>child/you</w:t>
            </w:r>
            <w:r w:rsidRPr="00642F77">
              <w:rPr>
                <w:rFonts w:ascii="Century Gothic" w:hAnsi="Century Gothic"/>
                <w:sz w:val="22"/>
                <w:szCs w:val="22"/>
              </w:rPr>
              <w:t xml:space="preserve"> to be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photographed and/or filmed </w:t>
            </w:r>
            <w:r w:rsidRPr="00642F77">
              <w:rPr>
                <w:rFonts w:ascii="Century Gothic" w:hAnsi="Century Gothic"/>
                <w:sz w:val="22"/>
                <w:szCs w:val="22"/>
              </w:rPr>
              <w:t xml:space="preserve">during workshops and for the </w:t>
            </w:r>
            <w:r w:rsidRPr="000F389E">
              <w:rPr>
                <w:rFonts w:ascii="Century Gothic" w:hAnsi="Century Gothic"/>
                <w:sz w:val="22"/>
                <w:szCs w:val="22"/>
              </w:rPr>
              <w:t>images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and/</w:t>
            </w:r>
            <w:r w:rsidRPr="000F389E">
              <w:rPr>
                <w:rFonts w:ascii="Century Gothic" w:hAnsi="Century Gothic"/>
                <w:sz w:val="22"/>
                <w:szCs w:val="22"/>
              </w:rPr>
              <w:t>or footage to be included in future screenings, exhibitions and pr</w:t>
            </w:r>
            <w:r>
              <w:rPr>
                <w:rFonts w:ascii="Century Gothic" w:hAnsi="Century Gothic"/>
                <w:sz w:val="22"/>
                <w:szCs w:val="22"/>
              </w:rPr>
              <w:t xml:space="preserve">inted or digital publications?                 </w:t>
            </w:r>
            <w:r w:rsidRPr="00642F77">
              <w:rPr>
                <w:rFonts w:ascii="Century Gothic" w:hAnsi="Century Gothic"/>
                <w:sz w:val="22"/>
                <w:szCs w:val="22"/>
              </w:rPr>
              <w:t xml:space="preserve">  </w:t>
            </w:r>
            <w:r w:rsidR="00AD03E3" w:rsidRPr="00642F77">
              <w:rPr>
                <w:rFonts w:ascii="Century Gothic" w:hAnsi="Century Gothic"/>
                <w:b/>
                <w:sz w:val="22"/>
                <w:szCs w:val="22"/>
              </w:rPr>
              <w:t>Y</w:t>
            </w:r>
            <w:r w:rsidR="00DA536C"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es    </w:t>
            </w:r>
            <w:r w:rsidR="002A5C15" w:rsidRPr="00642F77">
              <w:rPr>
                <w:rFonts w:ascii="MS PGothic" w:eastAsia="MS PGothic" w:hAnsi="MS PGothic" w:hint="eastAsia"/>
                <w:b/>
                <w:sz w:val="22"/>
                <w:szCs w:val="22"/>
              </w:rPr>
              <w:t>☐</w:t>
            </w:r>
            <w:r w:rsidR="00DA536C"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      </w:t>
            </w:r>
            <w:r w:rsidR="00C90067">
              <w:rPr>
                <w:rFonts w:ascii="Century Gothic" w:hAnsi="Century Gothic"/>
                <w:b/>
                <w:sz w:val="22"/>
                <w:szCs w:val="22"/>
              </w:rPr>
              <w:t>N</w:t>
            </w:r>
            <w:r w:rsidR="00DA536C" w:rsidRPr="00642F77">
              <w:rPr>
                <w:rFonts w:ascii="Century Gothic" w:hAnsi="Century Gothic"/>
                <w:b/>
                <w:sz w:val="22"/>
                <w:szCs w:val="22"/>
              </w:rPr>
              <w:t>o</w:t>
            </w:r>
            <w:r w:rsidR="002A5C15"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="002A5C15" w:rsidRPr="00642F77">
              <w:rPr>
                <w:rFonts w:ascii="MS PGothic" w:eastAsia="MS PGothic" w:hAnsi="MS PGothic" w:hint="eastAsia"/>
                <w:b/>
                <w:sz w:val="22"/>
                <w:szCs w:val="22"/>
              </w:rPr>
              <w:t>☐</w:t>
            </w:r>
          </w:p>
        </w:tc>
      </w:tr>
      <w:tr w:rsidR="00AD03E3" w:rsidTr="00093E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81"/>
        </w:trPr>
        <w:tc>
          <w:tcPr>
            <w:tcW w:w="10899" w:type="dxa"/>
            <w:gridSpan w:val="11"/>
            <w:tcBorders>
              <w:top w:val="single" w:sz="36" w:space="0" w:color="auto"/>
            </w:tcBorders>
            <w:shd w:val="clear" w:color="auto" w:fill="FF6699"/>
          </w:tcPr>
          <w:p w:rsidR="00AD03E3" w:rsidRPr="009853DD" w:rsidRDefault="00AD03E3" w:rsidP="0099010A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9853DD">
              <w:rPr>
                <w:rFonts w:ascii="Century Gothic" w:hAnsi="Century Gothic" w:cs="Arial"/>
                <w:b/>
                <w:bCs/>
                <w:sz w:val="28"/>
                <w:szCs w:val="28"/>
              </w:rPr>
              <w:t>Cost</w:t>
            </w: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£</w:t>
            </w:r>
            <w:r w:rsidR="0099010A">
              <w:rPr>
                <w:rFonts w:ascii="Century Gothic" w:hAnsi="Century Gothic" w:cs="Arial"/>
                <w:b/>
                <w:bCs/>
                <w:sz w:val="28"/>
                <w:szCs w:val="28"/>
              </w:rPr>
              <w:t>40</w:t>
            </w:r>
          </w:p>
        </w:tc>
      </w:tr>
      <w:tr w:rsidR="009853DD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81"/>
        </w:trPr>
        <w:tc>
          <w:tcPr>
            <w:tcW w:w="10899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9853DD" w:rsidRPr="00642F77" w:rsidRDefault="00AD03E3" w:rsidP="0090351B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 xml:space="preserve">Method of Payment: </w:t>
            </w:r>
            <w:r w:rsidRPr="00642F77">
              <w:rPr>
                <w:rFonts w:ascii="Century Gothic" w:hAnsi="Century Gothic" w:cs="Arial"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Cash </w:t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361643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</w:p>
          <w:p w:rsidR="009853DD" w:rsidRDefault="00AD03E3" w:rsidP="0090351B">
            <w:pPr>
              <w:rPr>
                <w:rFonts w:ascii="Century Gothic" w:eastAsia="MS PGothic" w:hAnsi="Century Gothic" w:cs="Arial"/>
                <w:bCs/>
                <w:sz w:val="18"/>
                <w:szCs w:val="18"/>
              </w:rPr>
            </w:pPr>
            <w:r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>Cheque</w:t>
            </w:r>
            <w:r w:rsidR="009853DD" w:rsidRPr="00642F77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361643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="009853DD" w:rsidRPr="00642F77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  <w:r w:rsidRPr="00642F77">
              <w:rPr>
                <w:rFonts w:ascii="MS PGothic" w:eastAsia="MS PGothic" w:hAnsi="MS PGothic" w:cs="Arial"/>
                <w:bCs/>
                <w:sz w:val="22"/>
                <w:szCs w:val="22"/>
              </w:rPr>
              <w:t xml:space="preserve"> </w:t>
            </w:r>
            <w:r w:rsidRPr="00C90067">
              <w:rPr>
                <w:rFonts w:ascii="Century Gothic" w:eastAsia="MS PGothic" w:hAnsi="Century Gothic" w:cs="Arial"/>
                <w:bCs/>
                <w:sz w:val="18"/>
                <w:szCs w:val="18"/>
              </w:rPr>
              <w:t>(Cheques should be made payable to ‘Project Ability Ltd’)</w:t>
            </w:r>
          </w:p>
          <w:p w:rsidR="00361643" w:rsidRPr="00361643" w:rsidRDefault="00361643" w:rsidP="0090351B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>
              <w:rPr>
                <w:rFonts w:ascii="Century Gothic" w:hAnsi="Century Gothic" w:cs="Arial"/>
                <w:bCs/>
                <w:sz w:val="28"/>
                <w:szCs w:val="28"/>
              </w:rPr>
              <w:tab/>
            </w:r>
            <w:r>
              <w:rPr>
                <w:rFonts w:ascii="Century Gothic" w:hAnsi="Century Gothic" w:cs="Arial"/>
                <w:bCs/>
                <w:sz w:val="28"/>
                <w:szCs w:val="28"/>
              </w:rPr>
              <w:tab/>
            </w:r>
            <w:r>
              <w:rPr>
                <w:rFonts w:ascii="Century Gothic" w:hAnsi="Century Gothic" w:cs="Arial"/>
                <w:bCs/>
                <w:sz w:val="28"/>
                <w:szCs w:val="28"/>
              </w:rPr>
              <w:tab/>
            </w:r>
            <w:r>
              <w:rPr>
                <w:rFonts w:ascii="Century Gothic" w:hAnsi="Century Gothic" w:cs="Arial"/>
                <w:bCs/>
                <w:sz w:val="28"/>
                <w:szCs w:val="28"/>
              </w:rPr>
              <w:tab/>
            </w:r>
            <w:r w:rsidRPr="00361643">
              <w:rPr>
                <w:rFonts w:ascii="Century Gothic" w:hAnsi="Century Gothic" w:cs="Arial"/>
                <w:b/>
                <w:bCs/>
                <w:sz w:val="22"/>
                <w:szCs w:val="22"/>
              </w:rPr>
              <w:t>Credit/Debit Card</w:t>
            </w:r>
            <w:r w:rsidRPr="00361643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</w:r>
            <w:r w:rsidRPr="00642F77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</w:p>
        </w:tc>
      </w:tr>
      <w:tr w:rsidR="00913464" w:rsidTr="003B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81"/>
        </w:trPr>
        <w:tc>
          <w:tcPr>
            <w:tcW w:w="10899" w:type="dxa"/>
            <w:gridSpan w:val="11"/>
            <w:shd w:val="clear" w:color="auto" w:fill="FF6699"/>
          </w:tcPr>
          <w:p w:rsidR="00441126" w:rsidRPr="00D50EBD" w:rsidRDefault="00913464" w:rsidP="0090351B">
            <w:pPr>
              <w:rPr>
                <w:rFonts w:ascii="Century Gothic" w:hAnsi="Century Gothic" w:cs="Arial"/>
                <w:b/>
                <w:bCs/>
              </w:rPr>
            </w:pPr>
            <w:r w:rsidRPr="00D00998">
              <w:rPr>
                <w:rFonts w:ascii="Century Gothic" w:hAnsi="Century Gothic" w:cs="Arial"/>
                <w:b/>
                <w:bCs/>
                <w:sz w:val="28"/>
                <w:szCs w:val="28"/>
              </w:rPr>
              <w:t>Monitoring Information</w:t>
            </w:r>
          </w:p>
        </w:tc>
      </w:tr>
      <w:tr w:rsidR="007E2E95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53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7E2E95" w:rsidRPr="007E2E95" w:rsidRDefault="007E2E95" w:rsidP="00B67DC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Gender:</w:t>
            </w:r>
          </w:p>
        </w:tc>
        <w:tc>
          <w:tcPr>
            <w:tcW w:w="9213" w:type="dxa"/>
            <w:gridSpan w:val="9"/>
            <w:shd w:val="clear" w:color="auto" w:fill="auto"/>
            <w:vAlign w:val="bottom"/>
          </w:tcPr>
          <w:p w:rsidR="007E2E95" w:rsidRPr="00935323" w:rsidRDefault="00935323" w:rsidP="00B67DC0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935323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Male </w:t>
            </w:r>
            <w:r w:rsidRPr="00935323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  <w:r w:rsidRPr="00935323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 </w:t>
            </w:r>
            <w:r w:rsidRPr="00935323">
              <w:rPr>
                <w:rFonts w:ascii="Century Gothic" w:hAnsi="Century Gothic" w:cs="Arial"/>
                <w:b/>
                <w:bCs/>
                <w:sz w:val="22"/>
                <w:szCs w:val="22"/>
              </w:rPr>
              <w:tab/>
              <w:t xml:space="preserve">Female </w:t>
            </w:r>
            <w:r w:rsidRPr="00935323">
              <w:rPr>
                <w:rFonts w:ascii="MS PGothic" w:eastAsia="MS PGothic" w:hAnsi="MS PGothic" w:cs="Arial" w:hint="eastAsia"/>
                <w:b/>
                <w:bCs/>
                <w:sz w:val="22"/>
                <w:szCs w:val="22"/>
              </w:rPr>
              <w:t>☐</w:t>
            </w:r>
          </w:p>
        </w:tc>
      </w:tr>
      <w:tr w:rsidR="00B67DC0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53"/>
        </w:trPr>
        <w:tc>
          <w:tcPr>
            <w:tcW w:w="10899" w:type="dxa"/>
            <w:gridSpan w:val="11"/>
            <w:shd w:val="clear" w:color="auto" w:fill="auto"/>
            <w:vAlign w:val="bottom"/>
          </w:tcPr>
          <w:p w:rsidR="00B67DC0" w:rsidRPr="007E2E95" w:rsidRDefault="00B67DC0" w:rsidP="00B67DC0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Ethnic origin: (Please tick one box only)</w:t>
            </w: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69"/>
        </w:trPr>
        <w:tc>
          <w:tcPr>
            <w:tcW w:w="1686" w:type="dxa"/>
            <w:gridSpan w:val="2"/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/>
                <w:bCs/>
                <w:sz w:val="22"/>
                <w:szCs w:val="22"/>
              </w:rPr>
              <w:t>White:</w:t>
            </w: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Scottish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3"/>
            <w:tcBorders>
              <w:lef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/>
                <w:bCs/>
                <w:sz w:val="22"/>
                <w:szCs w:val="22"/>
              </w:rPr>
              <w:t>Asian:</w:t>
            </w: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Scottish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45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B67DC0" w:rsidRPr="007E2E95" w:rsidRDefault="00B67DC0" w:rsidP="00276EE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British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Indian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B67DC0" w:rsidRPr="007E2E95" w:rsidRDefault="00B67DC0" w:rsidP="00276EE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Irish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Pakistani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B67DC0" w:rsidRPr="007E2E95" w:rsidRDefault="00B67DC0" w:rsidP="00276EE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1947AA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>
              <w:rPr>
                <w:rFonts w:ascii="Century Gothic" w:hAnsi="Century Gothic" w:cs="Arial"/>
                <w:bCs/>
                <w:sz w:val="22"/>
                <w:szCs w:val="22"/>
              </w:rPr>
              <w:t>Other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Bangladeshi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686" w:type="dxa"/>
            <w:gridSpan w:val="2"/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/>
                <w:bCs/>
                <w:sz w:val="22"/>
                <w:szCs w:val="22"/>
              </w:rPr>
              <w:t>Black:</w:t>
            </w:r>
          </w:p>
        </w:tc>
        <w:tc>
          <w:tcPr>
            <w:tcW w:w="294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African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325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>Chinese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B67DC0" w:rsidTr="00935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68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67DC0" w:rsidRPr="007E2E95" w:rsidRDefault="00B67DC0" w:rsidP="00276EE0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Cs/>
                <w:sz w:val="22"/>
                <w:szCs w:val="22"/>
              </w:rPr>
              <w:t xml:space="preserve">Caribbean 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1630" w:type="dxa"/>
            <w:gridSpan w:val="3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7DC0" w:rsidRPr="007E2E95" w:rsidRDefault="00B67DC0" w:rsidP="005A4C65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E2E95">
              <w:rPr>
                <w:rFonts w:ascii="Century Gothic" w:hAnsi="Century Gothic" w:cs="Arial"/>
                <w:b/>
                <w:bCs/>
                <w:sz w:val="22"/>
                <w:szCs w:val="22"/>
              </w:rPr>
              <w:t>Other:</w:t>
            </w:r>
          </w:p>
        </w:tc>
        <w:tc>
          <w:tcPr>
            <w:tcW w:w="3251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7DC0" w:rsidRPr="007E2E95" w:rsidRDefault="00B67DC0" w:rsidP="00DA54DC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  <w:tr w:rsidR="00C90067" w:rsidRPr="00C90067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0899" w:type="dxa"/>
            <w:gridSpan w:val="11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90067" w:rsidRPr="00C90067" w:rsidRDefault="00C90067" w:rsidP="00C9006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C90067">
              <w:rPr>
                <w:rFonts w:ascii="Century Gothic" w:hAnsi="Century Gothic" w:cs="Arial"/>
                <w:bCs/>
                <w:sz w:val="22"/>
                <w:szCs w:val="22"/>
              </w:rPr>
              <w:t>Do you consider y</w:t>
            </w:r>
            <w:r w:rsidR="00E92F09">
              <w:rPr>
                <w:rFonts w:ascii="Century Gothic" w:hAnsi="Century Gothic" w:cs="Arial"/>
                <w:bCs/>
                <w:sz w:val="22"/>
                <w:szCs w:val="22"/>
              </w:rPr>
              <w:t>ourself to have a disability?</w:t>
            </w:r>
            <w:r w:rsidRPr="00C90067">
              <w:rPr>
                <w:rFonts w:ascii="Century Gothic" w:hAnsi="Century Gothic" w:cs="Arial"/>
                <w:bCs/>
                <w:sz w:val="22"/>
                <w:szCs w:val="22"/>
              </w:rPr>
              <w:t xml:space="preserve">         </w:t>
            </w:r>
            <w:r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Yes    </w:t>
            </w:r>
            <w:r w:rsidRPr="00642F77">
              <w:rPr>
                <w:rFonts w:ascii="MS PGothic" w:eastAsia="MS PGothic" w:hAnsi="MS PGothic" w:hint="eastAsia"/>
                <w:b/>
                <w:sz w:val="22"/>
                <w:szCs w:val="22"/>
              </w:rPr>
              <w:t>☐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               </w:t>
            </w:r>
            <w:r w:rsidRPr="00642F77">
              <w:rPr>
                <w:rFonts w:ascii="Century Gothic" w:hAnsi="Century Gothic"/>
                <w:b/>
                <w:sz w:val="22"/>
                <w:szCs w:val="22"/>
              </w:rPr>
              <w:t xml:space="preserve">No </w:t>
            </w:r>
            <w:r w:rsidRPr="00642F77">
              <w:rPr>
                <w:rFonts w:ascii="MS PGothic" w:eastAsia="MS PGothic" w:hAnsi="MS PGothic" w:hint="eastAsia"/>
                <w:b/>
                <w:sz w:val="22"/>
                <w:szCs w:val="22"/>
              </w:rPr>
              <w:t>☐</w:t>
            </w:r>
            <w:r w:rsidRPr="00C90067">
              <w:rPr>
                <w:rFonts w:ascii="Century Gothic" w:hAnsi="Century Gothic" w:cs="Arial"/>
                <w:bCs/>
                <w:sz w:val="22"/>
                <w:szCs w:val="22"/>
              </w:rPr>
              <w:t xml:space="preserve"> </w:t>
            </w:r>
          </w:p>
        </w:tc>
      </w:tr>
      <w:tr w:rsidR="007E2E95" w:rsidRPr="00C90067" w:rsidTr="008C73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</w:trPr>
        <w:tc>
          <w:tcPr>
            <w:tcW w:w="10899" w:type="dxa"/>
            <w:gridSpan w:val="11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90067" w:rsidRDefault="00C90067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C90067">
              <w:rPr>
                <w:rFonts w:ascii="Century Gothic" w:hAnsi="Century Gothic" w:cs="Arial"/>
                <w:bCs/>
                <w:sz w:val="22"/>
                <w:szCs w:val="22"/>
              </w:rPr>
              <w:t>Please provide details of any medical condition or allergies:</w:t>
            </w:r>
          </w:p>
          <w:p w:rsidR="00C90067" w:rsidRDefault="00C90067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:rsidR="00C90067" w:rsidRDefault="00C90067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:rsidR="00D27813" w:rsidRDefault="00D27813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:rsidR="00D27813" w:rsidRPr="00C90067" w:rsidRDefault="00D27813" w:rsidP="00C90067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p w:rsidR="007E2E95" w:rsidRPr="00C90067" w:rsidRDefault="007E2E95" w:rsidP="00C90067">
            <w:pPr>
              <w:rPr>
                <w:rFonts w:ascii="Century Gothic" w:hAnsi="Century Gothic" w:cs="Arial"/>
                <w:bCs/>
                <w:sz w:val="22"/>
                <w:szCs w:val="22"/>
              </w:rPr>
            </w:pPr>
          </w:p>
        </w:tc>
      </w:tr>
    </w:tbl>
    <w:p w:rsidR="007E2E95" w:rsidRDefault="007E2E95" w:rsidP="002A25D3">
      <w:pPr>
        <w:ind w:left="-1260"/>
        <w:rPr>
          <w:rFonts w:ascii="Century Gothic" w:hAnsi="Century Gothic" w:cs="Arial"/>
          <w:b/>
          <w:bCs/>
          <w:sz w:val="16"/>
          <w:szCs w:val="16"/>
        </w:rPr>
      </w:pPr>
    </w:p>
    <w:p w:rsidR="00935323" w:rsidRDefault="00935323" w:rsidP="002A25D3">
      <w:pPr>
        <w:ind w:left="-1260"/>
        <w:rPr>
          <w:rFonts w:ascii="Century Gothic" w:hAnsi="Century Gothic" w:cs="Arial"/>
          <w:b/>
          <w:bCs/>
          <w:sz w:val="16"/>
          <w:szCs w:val="16"/>
        </w:rPr>
      </w:pPr>
    </w:p>
    <w:p w:rsidR="00974E43" w:rsidRPr="00C90067" w:rsidRDefault="00974E43" w:rsidP="002A25D3">
      <w:pPr>
        <w:ind w:left="-1260"/>
        <w:rPr>
          <w:rFonts w:ascii="Century Gothic" w:hAnsi="Century Gothic" w:cs="Arial"/>
          <w:b/>
          <w:bCs/>
          <w:sz w:val="16"/>
          <w:szCs w:val="16"/>
        </w:rPr>
      </w:pPr>
    </w:p>
    <w:p w:rsidR="00C90067" w:rsidRPr="00C90067" w:rsidRDefault="00C90067" w:rsidP="002A25D3">
      <w:pPr>
        <w:ind w:left="-1260"/>
        <w:rPr>
          <w:rFonts w:ascii="Century Gothic" w:hAnsi="Century Gothic" w:cs="Arial"/>
          <w:b/>
          <w:bCs/>
          <w:sz w:val="16"/>
          <w:szCs w:val="16"/>
        </w:rPr>
      </w:pPr>
    </w:p>
    <w:p w:rsidR="00276EE0" w:rsidRPr="005B6326" w:rsidRDefault="002A25D3" w:rsidP="002A25D3">
      <w:pPr>
        <w:ind w:left="-1260"/>
        <w:rPr>
          <w:rFonts w:ascii="Century Gothic" w:hAnsi="Century Gothic" w:cs="Arial"/>
          <w:bCs/>
          <w:sz w:val="22"/>
          <w:szCs w:val="22"/>
        </w:rPr>
      </w:pPr>
      <w:r w:rsidRPr="005B6326">
        <w:rPr>
          <w:rFonts w:ascii="Century Gothic" w:hAnsi="Century Gothic" w:cs="Arial"/>
          <w:b/>
          <w:bCs/>
          <w:sz w:val="22"/>
          <w:szCs w:val="22"/>
        </w:rPr>
        <w:t>Signature</w:t>
      </w:r>
      <w:r w:rsidR="00276EE0" w:rsidRPr="005B6326">
        <w:rPr>
          <w:rFonts w:ascii="Century Gothic" w:hAnsi="Century Gothic" w:cs="Arial"/>
          <w:b/>
          <w:bCs/>
          <w:sz w:val="22"/>
          <w:szCs w:val="22"/>
        </w:rPr>
        <w:t>:</w:t>
      </w:r>
      <w:r w:rsidRPr="005B6326">
        <w:rPr>
          <w:rFonts w:ascii="Century Gothic" w:hAnsi="Century Gothic" w:cs="Arial"/>
          <w:bCs/>
          <w:sz w:val="22"/>
          <w:szCs w:val="22"/>
        </w:rPr>
        <w:t xml:space="preserve"> …………………………………</w:t>
      </w:r>
      <w:r w:rsidR="0030331B" w:rsidRPr="005B6326">
        <w:rPr>
          <w:rFonts w:ascii="Century Gothic" w:hAnsi="Century Gothic" w:cs="Arial"/>
          <w:bCs/>
          <w:sz w:val="22"/>
          <w:szCs w:val="22"/>
        </w:rPr>
        <w:t>……………………</w:t>
      </w:r>
      <w:r w:rsidR="009C678E" w:rsidRPr="005B6326">
        <w:rPr>
          <w:rFonts w:ascii="Century Gothic" w:hAnsi="Century Gothic" w:cs="Arial"/>
          <w:bCs/>
          <w:sz w:val="22"/>
          <w:szCs w:val="22"/>
        </w:rPr>
        <w:t xml:space="preserve">                    </w:t>
      </w:r>
      <w:r w:rsidR="005B6326">
        <w:rPr>
          <w:rFonts w:ascii="Century Gothic" w:hAnsi="Century Gothic" w:cs="Arial"/>
          <w:bCs/>
          <w:sz w:val="22"/>
          <w:szCs w:val="22"/>
        </w:rPr>
        <w:tab/>
      </w:r>
      <w:r w:rsidR="005B6326">
        <w:rPr>
          <w:rFonts w:ascii="Century Gothic" w:hAnsi="Century Gothic" w:cs="Arial"/>
          <w:bCs/>
          <w:sz w:val="22"/>
          <w:szCs w:val="22"/>
        </w:rPr>
        <w:tab/>
      </w:r>
      <w:r w:rsidRPr="005B6326">
        <w:rPr>
          <w:rFonts w:ascii="Century Gothic" w:hAnsi="Century Gothic" w:cs="Arial"/>
          <w:b/>
          <w:bCs/>
          <w:sz w:val="22"/>
          <w:szCs w:val="22"/>
        </w:rPr>
        <w:t>Date</w:t>
      </w:r>
      <w:r w:rsidR="00642F77" w:rsidRPr="005B6326">
        <w:rPr>
          <w:rFonts w:ascii="Century Gothic" w:hAnsi="Century Gothic" w:cs="Arial"/>
          <w:b/>
          <w:bCs/>
          <w:sz w:val="22"/>
          <w:szCs w:val="22"/>
        </w:rPr>
        <w:t xml:space="preserve">: </w:t>
      </w:r>
      <w:r w:rsidRPr="005B6326">
        <w:rPr>
          <w:rFonts w:ascii="Century Gothic" w:hAnsi="Century Gothic" w:cs="Arial"/>
          <w:b/>
          <w:bCs/>
          <w:sz w:val="22"/>
          <w:szCs w:val="22"/>
        </w:rPr>
        <w:t>……………………</w:t>
      </w:r>
      <w:r w:rsidR="0030331B" w:rsidRPr="005B6326">
        <w:rPr>
          <w:rFonts w:ascii="Century Gothic" w:hAnsi="Century Gothic" w:cs="Arial"/>
          <w:b/>
          <w:bCs/>
          <w:sz w:val="22"/>
          <w:szCs w:val="22"/>
        </w:rPr>
        <w:t>....</w:t>
      </w:r>
    </w:p>
    <w:p w:rsidR="00642F77" w:rsidRDefault="00642F77" w:rsidP="006A3814">
      <w:pPr>
        <w:ind w:left="-1260"/>
        <w:rPr>
          <w:rFonts w:ascii="Century Gothic" w:hAnsi="Century Gothic" w:cs="Arial"/>
          <w:bCs/>
          <w:sz w:val="16"/>
          <w:szCs w:val="16"/>
        </w:rPr>
      </w:pPr>
    </w:p>
    <w:p w:rsidR="00A906EF" w:rsidRDefault="00A906EF" w:rsidP="00093E87">
      <w:pPr>
        <w:tabs>
          <w:tab w:val="left" w:pos="4904"/>
        </w:tabs>
        <w:ind w:left="-1260"/>
        <w:rPr>
          <w:rFonts w:ascii="Century Gothic" w:hAnsi="Century Gothic" w:cs="Century Gothic"/>
          <w:sz w:val="16"/>
          <w:szCs w:val="16"/>
        </w:rPr>
      </w:pPr>
    </w:p>
    <w:p w:rsidR="00A906EF" w:rsidRDefault="00A906EF" w:rsidP="00093E87">
      <w:pPr>
        <w:tabs>
          <w:tab w:val="left" w:pos="4904"/>
        </w:tabs>
        <w:ind w:left="-1260"/>
        <w:rPr>
          <w:rFonts w:ascii="Century Gothic" w:hAnsi="Century Gothic" w:cs="Century Gothic"/>
          <w:sz w:val="16"/>
          <w:szCs w:val="16"/>
        </w:rPr>
      </w:pPr>
    </w:p>
    <w:p w:rsidR="00A906EF" w:rsidRDefault="00A906EF" w:rsidP="00093E87">
      <w:pPr>
        <w:tabs>
          <w:tab w:val="left" w:pos="4904"/>
        </w:tabs>
        <w:ind w:left="-1260"/>
        <w:rPr>
          <w:rFonts w:ascii="Century Gothic" w:hAnsi="Century Gothic" w:cs="Century Gothic"/>
          <w:sz w:val="16"/>
          <w:szCs w:val="16"/>
        </w:rPr>
      </w:pPr>
    </w:p>
    <w:p w:rsidR="00A906EF" w:rsidRDefault="00A906EF" w:rsidP="00093E87">
      <w:pPr>
        <w:tabs>
          <w:tab w:val="left" w:pos="4904"/>
        </w:tabs>
        <w:ind w:left="-1260"/>
        <w:rPr>
          <w:rFonts w:ascii="Century Gothic" w:hAnsi="Century Gothic" w:cs="Century Gothic"/>
          <w:sz w:val="16"/>
          <w:szCs w:val="16"/>
        </w:rPr>
      </w:pPr>
    </w:p>
    <w:p w:rsidR="00361643" w:rsidRDefault="00093E87" w:rsidP="00093E87">
      <w:pPr>
        <w:tabs>
          <w:tab w:val="left" w:pos="4904"/>
        </w:tabs>
        <w:ind w:left="-1260"/>
        <w:rPr>
          <w:rFonts w:ascii="Century Gothic" w:hAnsi="Century Gothic" w:cs="Century Gothic"/>
          <w:sz w:val="16"/>
          <w:szCs w:val="16"/>
        </w:rPr>
      </w:pPr>
      <w:r>
        <w:rPr>
          <w:rFonts w:ascii="Century Gothic" w:hAnsi="Century Gothic" w:cs="Century Gothic"/>
          <w:sz w:val="16"/>
          <w:szCs w:val="16"/>
        </w:rPr>
        <w:tab/>
      </w:r>
    </w:p>
    <w:p w:rsidR="00ED5A8C" w:rsidRDefault="00C64847" w:rsidP="00BF1B23">
      <w:pPr>
        <w:rPr>
          <w:rFonts w:ascii="Century Gothic" w:hAnsi="Century Gothic"/>
          <w:b/>
          <w:sz w:val="28"/>
          <w:szCs w:val="28"/>
        </w:rPr>
      </w:pPr>
      <w:r>
        <w:t xml:space="preserve">                                                    </w:t>
      </w:r>
      <w:r w:rsidR="00857783">
        <w:rPr>
          <w:noProof/>
          <w:lang w:eastAsia="en-GB"/>
        </w:rPr>
        <w:drawing>
          <wp:inline distT="0" distB="0" distL="0" distR="0">
            <wp:extent cx="938530" cy="454660"/>
            <wp:effectExtent l="0" t="0" r="0" b="2540"/>
            <wp:docPr id="6" name="Picture 6" descr="PA logo new vecto rb&amp;w sma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 logo new vecto rb&amp;w smal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833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:rsidR="00BF1B23" w:rsidRDefault="00C64847" w:rsidP="00BF1B23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</w:t>
      </w:r>
    </w:p>
    <w:p w:rsidR="00ED5A8C" w:rsidRDefault="00ED5A8C" w:rsidP="00ED5A8C">
      <w:pPr>
        <w:ind w:left="-1134"/>
        <w:jc w:val="both"/>
      </w:pPr>
      <w:r>
        <w:rPr>
          <w:rFonts w:ascii="Century Gothic" w:hAnsi="Century Gothic"/>
          <w:b/>
          <w:sz w:val="28"/>
          <w:szCs w:val="28"/>
        </w:rPr>
        <w:t xml:space="preserve">                                       </w:t>
      </w:r>
    </w:p>
    <w:tbl>
      <w:tblPr>
        <w:tblW w:w="10773" w:type="dxa"/>
        <w:tblInd w:w="-1026" w:type="dxa"/>
        <w:tblBorders>
          <w:top w:val="single" w:sz="48" w:space="0" w:color="FF6699"/>
          <w:left w:val="single" w:sz="48" w:space="0" w:color="FF6699"/>
          <w:bottom w:val="single" w:sz="48" w:space="0" w:color="FF6699"/>
          <w:right w:val="single" w:sz="48" w:space="0" w:color="FF6699"/>
        </w:tblBorders>
        <w:tblLook w:val="04A0" w:firstRow="1" w:lastRow="0" w:firstColumn="1" w:lastColumn="0" w:noHBand="0" w:noVBand="1"/>
      </w:tblPr>
      <w:tblGrid>
        <w:gridCol w:w="3613"/>
        <w:gridCol w:w="3580"/>
        <w:gridCol w:w="3580"/>
      </w:tblGrid>
      <w:tr w:rsidR="00ED5A8C" w:rsidRPr="00ED5A8C" w:rsidTr="00ED5A8C">
        <w:tc>
          <w:tcPr>
            <w:tcW w:w="10773" w:type="dxa"/>
            <w:gridSpan w:val="3"/>
            <w:tcBorders>
              <w:top w:val="single" w:sz="48" w:space="0" w:color="FF6699"/>
              <w:left w:val="single" w:sz="48" w:space="0" w:color="FF6699"/>
              <w:bottom w:val="nil"/>
              <w:right w:val="single" w:sz="48" w:space="0" w:color="FF6699"/>
            </w:tcBorders>
          </w:tcPr>
          <w:p w:rsidR="001723D9" w:rsidRDefault="00D4762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-993"/>
              <w:jc w:val="center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723D9">
              <w:rPr>
                <w:rFonts w:ascii="Century Gothic" w:hAnsi="Century Gothic" w:cs="Arial"/>
                <w:b/>
                <w:bCs/>
                <w:sz w:val="36"/>
                <w:szCs w:val="36"/>
              </w:rPr>
              <w:t xml:space="preserve">Film </w:t>
            </w:r>
            <w:r w:rsidR="004341A0">
              <w:rPr>
                <w:rFonts w:ascii="Century Gothic" w:hAnsi="Century Gothic" w:cs="Arial"/>
                <w:b/>
                <w:bCs/>
                <w:sz w:val="36"/>
                <w:szCs w:val="36"/>
              </w:rPr>
              <w:t>Workshops</w:t>
            </w:r>
          </w:p>
          <w:p w:rsidR="004341A0" w:rsidRDefault="004341A0" w:rsidP="004341A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-993"/>
              <w:jc w:val="center"/>
              <w:rPr>
                <w:rFonts w:ascii="Century Gothic" w:hAnsi="Century Gothic" w:cs="Arial"/>
                <w:bCs/>
                <w:i/>
                <w:sz w:val="18"/>
                <w:szCs w:val="18"/>
              </w:rPr>
            </w:pPr>
            <w:r w:rsidRPr="004341A0">
              <w:rPr>
                <w:rFonts w:ascii="Century Gothic" w:hAnsi="Century Gothic" w:cs="Arial"/>
                <w:bCs/>
                <w:i/>
                <w:sz w:val="18"/>
                <w:szCs w:val="18"/>
              </w:rPr>
              <w:t>(Please tick appropriate box)</w:t>
            </w:r>
          </w:p>
          <w:p w:rsidR="004341A0" w:rsidRDefault="004341A0" w:rsidP="004341A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-99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341A0" w:rsidRPr="004341A0" w:rsidRDefault="004341A0" w:rsidP="004341A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72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BAB87C" wp14:editId="79444635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38708</wp:posOffset>
                      </wp:positionV>
                      <wp:extent cx="393971" cy="189690"/>
                      <wp:effectExtent l="0" t="0" r="25400" b="2032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971" cy="18969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14.25pt;margin-top:3.05pt;width:31pt;height:1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" filled="f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b/>
                <w:sz w:val="28"/>
                <w:szCs w:val="28"/>
              </w:rPr>
              <w:tab/>
            </w:r>
            <w:bookmarkStart w:id="0" w:name="_GoBack"/>
            <w:bookmarkEnd w:id="0"/>
            <w:r>
              <w:rPr>
                <w:rFonts w:ascii="Century Gothic" w:hAnsi="Century Gothic"/>
                <w:b/>
                <w:sz w:val="28"/>
                <w:szCs w:val="28"/>
              </w:rPr>
              <w:t xml:space="preserve">12 to 18 </w:t>
            </w:r>
            <w:r w:rsidRPr="004341A0">
              <w:rPr>
                <w:rFonts w:ascii="Century Gothic" w:hAnsi="Century Gothic"/>
                <w:sz w:val="28"/>
                <w:szCs w:val="28"/>
              </w:rPr>
              <w:t>years</w:t>
            </w:r>
            <w:r w:rsidRPr="004341A0">
              <w:rPr>
                <w:rFonts w:ascii="Century Gothic" w:hAnsi="Century Gothic"/>
                <w:sz w:val="28"/>
                <w:szCs w:val="28"/>
              </w:rPr>
              <w:tab/>
            </w:r>
            <w:r w:rsidRPr="004341A0">
              <w:rPr>
                <w:rFonts w:ascii="Century Gothic" w:hAnsi="Century Gothic"/>
                <w:sz w:val="28"/>
                <w:szCs w:val="28"/>
              </w:rPr>
              <w:tab/>
              <w:t>6-8pm</w:t>
            </w:r>
            <w:r w:rsidRPr="004341A0">
              <w:rPr>
                <w:rFonts w:ascii="Century Gothic" w:hAnsi="Century Gothic"/>
                <w:sz w:val="28"/>
                <w:szCs w:val="28"/>
              </w:rPr>
              <w:tab/>
            </w:r>
            <w:r w:rsidRPr="004341A0">
              <w:rPr>
                <w:rFonts w:ascii="Century Gothic" w:hAnsi="Century Gothic"/>
                <w:sz w:val="28"/>
                <w:szCs w:val="28"/>
              </w:rPr>
              <w:t>Tuesday 23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April to </w:t>
            </w:r>
            <w:r w:rsidRPr="004341A0">
              <w:rPr>
                <w:rFonts w:ascii="Century Gothic" w:hAnsi="Century Gothic"/>
                <w:sz w:val="28"/>
                <w:szCs w:val="28"/>
              </w:rPr>
              <w:t>11 June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2013</w:t>
            </w:r>
          </w:p>
          <w:p w:rsidR="004341A0" w:rsidRDefault="004341A0" w:rsidP="004341A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720"/>
              <w:rPr>
                <w:rFonts w:ascii="Century Gothic" w:hAnsi="Century Gothic" w:cs="Arial"/>
                <w:bCs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1E8B35" wp14:editId="4FCF3D6E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130999</wp:posOffset>
                      </wp:positionV>
                      <wp:extent cx="393700" cy="189230"/>
                      <wp:effectExtent l="0" t="0" r="25400" b="2032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700" cy="1892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14.25pt;margin-top:10.3pt;width:31pt;height:1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" filled="f" strokecolor="black [3213]" strokeweight="1pt"/>
                  </w:pict>
                </mc:Fallback>
              </mc:AlternateContent>
            </w:r>
          </w:p>
          <w:p w:rsidR="004341A0" w:rsidRPr="001723D9" w:rsidRDefault="004341A0" w:rsidP="004341A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ind w:left="720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ab/>
              <w:t xml:space="preserve">18 to 25 </w:t>
            </w:r>
            <w:r w:rsidRPr="004341A0">
              <w:rPr>
                <w:rFonts w:ascii="Century Gothic" w:hAnsi="Century Gothic"/>
                <w:sz w:val="28"/>
                <w:szCs w:val="28"/>
              </w:rPr>
              <w:t>years</w:t>
            </w:r>
            <w:r w:rsidRPr="004341A0">
              <w:rPr>
                <w:rFonts w:ascii="Century Gothic" w:hAnsi="Century Gothic"/>
                <w:sz w:val="28"/>
                <w:szCs w:val="28"/>
              </w:rPr>
              <w:tab/>
            </w:r>
            <w:r w:rsidRPr="004341A0">
              <w:rPr>
                <w:rFonts w:ascii="Century Gothic" w:hAnsi="Century Gothic"/>
                <w:sz w:val="28"/>
                <w:szCs w:val="28"/>
              </w:rPr>
              <w:tab/>
              <w:t>6-8pm</w:t>
            </w:r>
            <w:r w:rsidRPr="004341A0">
              <w:rPr>
                <w:rFonts w:ascii="Century Gothic" w:hAnsi="Century Gothic"/>
                <w:sz w:val="28"/>
                <w:szCs w:val="28"/>
              </w:rPr>
              <w:tab/>
            </w:r>
            <w:r w:rsidRPr="004341A0">
              <w:rPr>
                <w:rFonts w:ascii="Century Gothic" w:hAnsi="Century Gothic"/>
                <w:sz w:val="28"/>
                <w:szCs w:val="28"/>
              </w:rPr>
              <w:t>Thursday 25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April to </w:t>
            </w:r>
            <w:r w:rsidRPr="004341A0">
              <w:rPr>
                <w:rFonts w:ascii="Century Gothic" w:hAnsi="Century Gothic"/>
                <w:sz w:val="28"/>
                <w:szCs w:val="28"/>
              </w:rPr>
              <w:t>13 June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2013</w:t>
            </w:r>
          </w:p>
        </w:tc>
      </w:tr>
      <w:tr w:rsidR="00ED5A8C" w:rsidRPr="00ED5A8C" w:rsidTr="00ED5A8C">
        <w:tc>
          <w:tcPr>
            <w:tcW w:w="3613" w:type="dxa"/>
            <w:tcBorders>
              <w:top w:val="nil"/>
              <w:left w:val="single" w:sz="48" w:space="0" w:color="FF6699"/>
              <w:bottom w:val="single" w:sz="48" w:space="0" w:color="FF6699"/>
              <w:right w:val="nil"/>
            </w:tcBorders>
            <w:hideMark/>
          </w:tcPr>
          <w:p w:rsidR="00ED5A8C" w:rsidRPr="001723D9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8" w:space="0" w:color="FF6699"/>
              <w:right w:val="nil"/>
            </w:tcBorders>
            <w:hideMark/>
          </w:tcPr>
          <w:p w:rsidR="00ED5A8C" w:rsidRPr="001723D9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8" w:space="0" w:color="FF6699"/>
              <w:right w:val="single" w:sz="48" w:space="0" w:color="FF6699"/>
            </w:tcBorders>
            <w:hideMark/>
          </w:tcPr>
          <w:p w:rsidR="00ED5A8C" w:rsidRPr="001723D9" w:rsidRDefault="00ED5A8C" w:rsidP="00ED5A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0"/>
              </w:tabs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</w:p>
        </w:tc>
      </w:tr>
    </w:tbl>
    <w:p w:rsidR="007B17B3" w:rsidRDefault="007B17B3" w:rsidP="007B17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jc w:val="center"/>
        <w:outlineLvl w:val="0"/>
        <w:rPr>
          <w:lang w:val="en"/>
        </w:rPr>
      </w:pPr>
    </w:p>
    <w:p w:rsidR="00974E43" w:rsidRDefault="00C64847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  <w:r w:rsidRPr="009E4B71">
        <w:rPr>
          <w:rFonts w:ascii="Century Gothic" w:hAnsi="Century Gothic"/>
          <w:sz w:val="22"/>
          <w:szCs w:val="22"/>
        </w:rPr>
        <w:tab/>
      </w:r>
    </w:p>
    <w:p w:rsidR="00974E43" w:rsidRDefault="001F0507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784F63" wp14:editId="1A8A7949">
                <wp:simplePos x="0" y="0"/>
                <wp:positionH relativeFrom="column">
                  <wp:posOffset>-745435</wp:posOffset>
                </wp:positionH>
                <wp:positionV relativeFrom="paragraph">
                  <wp:posOffset>79154</wp:posOffset>
                </wp:positionV>
                <wp:extent cx="6896100" cy="2226365"/>
                <wp:effectExtent l="19050" t="19050" r="38100" b="4064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22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6EF" w:rsidRDefault="00A906EF" w:rsidP="00BB5897">
                            <w:pPr>
                              <w:ind w:right="10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1F0507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The workshops are booked on a </w:t>
                            </w:r>
                            <w:r w:rsidRPr="001F0507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first come, first served</w:t>
                            </w:r>
                            <w:r w:rsidRPr="001F0507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basis and are often oversubscribed.</w:t>
                            </w:r>
                          </w:p>
                          <w:p w:rsidR="00A906EF" w:rsidRPr="001F0507" w:rsidRDefault="00A906EF" w:rsidP="00BB5897">
                            <w:pPr>
                              <w:ind w:right="10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:rsidR="00A906EF" w:rsidRPr="002D2BC0" w:rsidRDefault="00A906EF" w:rsidP="00BB5897">
                            <w:pPr>
                              <w:ind w:right="10"/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2D2BC0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Please book early to avoid disappointment!</w:t>
                            </w:r>
                          </w:p>
                          <w:p w:rsidR="00A906EF" w:rsidRPr="001F0507" w:rsidRDefault="00A906EF" w:rsidP="00BB5897">
                            <w:pPr>
                              <w:ind w:right="10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906EF" w:rsidRPr="001F0507" w:rsidRDefault="00A906EF" w:rsidP="00093E87">
                            <w:pPr>
                              <w:ind w:right="10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1F0507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Please note: We do not accept telephone or email bookings.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58.7pt;margin-top:6.25pt;width:543pt;height:17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" strokecolor="#f69" strokeweight="4pt">
                <v:textbox>
                  <w:txbxContent>
                    <w:p w:rsidR="00A906EF" w:rsidRDefault="00A906EF" w:rsidP="00BB5897">
                      <w:pPr>
                        <w:ind w:right="10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1F0507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The workshops are booked on a </w:t>
                      </w:r>
                      <w:r w:rsidRPr="001F0507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first come, first served</w:t>
                      </w:r>
                      <w:r w:rsidRPr="001F0507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basis and are often oversubscribed.</w:t>
                      </w:r>
                    </w:p>
                    <w:p w:rsidR="00A906EF" w:rsidRPr="001F0507" w:rsidRDefault="00A906EF" w:rsidP="00BB5897">
                      <w:pPr>
                        <w:ind w:right="10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:rsidR="00A906EF" w:rsidRPr="002D2BC0" w:rsidRDefault="00A906EF" w:rsidP="00BB5897">
                      <w:pPr>
                        <w:ind w:right="10"/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2D2BC0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Please book early to avoid disappointment!</w:t>
                      </w:r>
                    </w:p>
                    <w:p w:rsidR="00A906EF" w:rsidRPr="001F0507" w:rsidRDefault="00A906EF" w:rsidP="00BB5897">
                      <w:pPr>
                        <w:ind w:right="10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  <w:p w:rsidR="00A906EF" w:rsidRPr="001F0507" w:rsidRDefault="00A906EF" w:rsidP="00093E87">
                      <w:pPr>
                        <w:ind w:right="10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1F0507">
                        <w:rPr>
                          <w:rFonts w:ascii="Century Gothic" w:hAnsi="Century Gothic"/>
                          <w:sz w:val="36"/>
                          <w:szCs w:val="36"/>
                        </w:rPr>
                        <w:t>Please note: We do not accept telephone or email bookings.</w:t>
                      </w:r>
                    </w:p>
                  </w:txbxContent>
                </v:textbox>
              </v:shape>
            </w:pict>
          </mc:Fallback>
        </mc:AlternateContent>
      </w: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sz w:val="22"/>
          <w:szCs w:val="22"/>
        </w:rPr>
      </w:pPr>
    </w:p>
    <w:p w:rsidR="00974E43" w:rsidRDefault="00974E43" w:rsidP="00974E43">
      <w:pPr>
        <w:ind w:left="-1260"/>
        <w:rPr>
          <w:rFonts w:ascii="Century Gothic" w:hAnsi="Century Gothic" w:cs="Arial"/>
          <w:bCs/>
          <w:sz w:val="16"/>
          <w:szCs w:val="16"/>
        </w:rPr>
      </w:pPr>
    </w:p>
    <w:p w:rsidR="00974E43" w:rsidRDefault="00974E43" w:rsidP="00974E43">
      <w:pPr>
        <w:ind w:left="-1260"/>
        <w:rPr>
          <w:rFonts w:ascii="Century Gothic" w:hAnsi="Century Gothic" w:cs="Arial"/>
          <w:bCs/>
          <w:sz w:val="16"/>
          <w:szCs w:val="16"/>
        </w:rPr>
      </w:pPr>
    </w:p>
    <w:p w:rsidR="00974E43" w:rsidRDefault="00974E43" w:rsidP="00974E43">
      <w:pPr>
        <w:ind w:left="-1260"/>
        <w:rPr>
          <w:rFonts w:ascii="Century Gothic" w:hAnsi="Century Gothic" w:cs="Arial"/>
          <w:bCs/>
          <w:sz w:val="16"/>
          <w:szCs w:val="16"/>
        </w:rPr>
      </w:pPr>
    </w:p>
    <w:p w:rsidR="00974E43" w:rsidRDefault="00974E43" w:rsidP="00974E43">
      <w:pPr>
        <w:ind w:left="-1260"/>
        <w:rPr>
          <w:rFonts w:ascii="Century Gothic" w:hAnsi="Century Gothic" w:cs="Arial"/>
          <w:bCs/>
          <w:sz w:val="16"/>
          <w:szCs w:val="16"/>
        </w:rPr>
      </w:pPr>
    </w:p>
    <w:p w:rsidR="00974E43" w:rsidRDefault="00974E43" w:rsidP="00974E43">
      <w:pPr>
        <w:ind w:left="-1260"/>
        <w:rPr>
          <w:rFonts w:ascii="Century Gothic" w:hAnsi="Century Gothic" w:cs="Arial"/>
          <w:bCs/>
          <w:sz w:val="16"/>
          <w:szCs w:val="16"/>
        </w:rPr>
      </w:pPr>
    </w:p>
    <w:p w:rsidR="00974E43" w:rsidRDefault="00974E43" w:rsidP="00974E43">
      <w:pPr>
        <w:ind w:left="-1260"/>
        <w:rPr>
          <w:rFonts w:ascii="Century Gothic" w:hAnsi="Century Gothic" w:cs="Arial"/>
          <w:bCs/>
          <w:sz w:val="16"/>
          <w:szCs w:val="16"/>
        </w:rPr>
      </w:pPr>
    </w:p>
    <w:p w:rsidR="00974E43" w:rsidRDefault="00974E43" w:rsidP="00974E43">
      <w:pPr>
        <w:ind w:left="-1260"/>
        <w:rPr>
          <w:rFonts w:ascii="Century Gothic" w:hAnsi="Century Gothic" w:cs="Arial"/>
          <w:bCs/>
          <w:sz w:val="16"/>
          <w:szCs w:val="16"/>
        </w:rPr>
      </w:pPr>
    </w:p>
    <w:p w:rsidR="00361643" w:rsidRPr="00C64847" w:rsidRDefault="00C64847" w:rsidP="00C6484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-993"/>
        <w:rPr>
          <w:rFonts w:ascii="Century Gothic" w:hAnsi="Century Gothic"/>
          <w:b/>
          <w:sz w:val="48"/>
          <w:szCs w:val="48"/>
        </w:rPr>
      </w:pPr>
      <w:r w:rsidRPr="009E4B71">
        <w:rPr>
          <w:rFonts w:ascii="Century Gothic" w:hAnsi="Century Gothic"/>
          <w:sz w:val="22"/>
          <w:szCs w:val="22"/>
        </w:rPr>
        <w:tab/>
      </w:r>
      <w:r w:rsidRPr="009E4B71">
        <w:rPr>
          <w:rFonts w:ascii="Century Gothic" w:hAnsi="Century Gothic"/>
          <w:sz w:val="22"/>
          <w:szCs w:val="22"/>
        </w:rPr>
        <w:tab/>
      </w:r>
      <w:r w:rsidRPr="009E4B71">
        <w:rPr>
          <w:rFonts w:ascii="Century Gothic" w:hAnsi="Century Gothic"/>
          <w:sz w:val="22"/>
          <w:szCs w:val="22"/>
        </w:rPr>
        <w:tab/>
      </w:r>
      <w:r w:rsidRPr="009E4B71">
        <w:rPr>
          <w:rFonts w:ascii="Century Gothic" w:hAnsi="Century Gothic"/>
          <w:sz w:val="22"/>
          <w:szCs w:val="22"/>
        </w:rPr>
        <w:tab/>
      </w:r>
      <w:r w:rsidRPr="009E4B71">
        <w:rPr>
          <w:rFonts w:ascii="Century Gothic" w:hAnsi="Century Gothic"/>
          <w:sz w:val="22"/>
          <w:szCs w:val="22"/>
        </w:rPr>
        <w:tab/>
      </w:r>
      <w:r w:rsidRPr="009E4B71">
        <w:rPr>
          <w:rFonts w:ascii="Century Gothic" w:hAnsi="Century Gothic"/>
          <w:sz w:val="22"/>
          <w:szCs w:val="22"/>
        </w:rPr>
        <w:tab/>
      </w:r>
      <w:r w:rsidRPr="009E4B71"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</w:p>
    <w:sectPr w:rsidR="00361643" w:rsidRPr="00C64847" w:rsidSect="00974E43">
      <w:footerReference w:type="even" r:id="rId11"/>
      <w:footerReference w:type="default" r:id="rId12"/>
      <w:pgSz w:w="11906" w:h="16838"/>
      <w:pgMar w:top="360" w:right="746" w:bottom="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6EF" w:rsidRDefault="00A906EF" w:rsidP="0090351B">
      <w:r>
        <w:separator/>
      </w:r>
    </w:p>
  </w:endnote>
  <w:endnote w:type="continuationSeparator" w:id="0">
    <w:p w:rsidR="00A906EF" w:rsidRDefault="00A906EF" w:rsidP="00903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RNIB Sans">
    <w:altName w:val="Bell MT"/>
    <w:charset w:val="00"/>
    <w:family w:val="auto"/>
    <w:pitch w:val="variable"/>
    <w:sig w:usb0="800000AF" w:usb1="0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6EF" w:rsidRDefault="00A906EF" w:rsidP="00547EA2">
    <w:pPr>
      <w:ind w:left="-1260"/>
      <w:rPr>
        <w:rFonts w:ascii="Century Gothic" w:hAnsi="Century Gothic" w:cs="Arial"/>
        <w:bCs/>
        <w:sz w:val="16"/>
        <w:szCs w:val="16"/>
      </w:rPr>
    </w:pPr>
    <w:r w:rsidRPr="006A3814">
      <w:rPr>
        <w:rFonts w:ascii="Century Gothic" w:hAnsi="Century Gothic" w:cs="Arial"/>
        <w:bCs/>
        <w:sz w:val="16"/>
        <w:szCs w:val="16"/>
      </w:rPr>
      <w:t>All personal information will be stored on our database and only made availab</w:t>
    </w:r>
    <w:r>
      <w:rPr>
        <w:rFonts w:ascii="Century Gothic" w:hAnsi="Century Gothic" w:cs="Arial"/>
        <w:bCs/>
        <w:sz w:val="16"/>
        <w:szCs w:val="16"/>
      </w:rPr>
      <w:t xml:space="preserve">le to Project Ability staff; it </w:t>
    </w:r>
    <w:r w:rsidRPr="006A3814">
      <w:rPr>
        <w:rFonts w:ascii="Century Gothic" w:hAnsi="Century Gothic" w:cs="Arial"/>
        <w:bCs/>
        <w:sz w:val="16"/>
        <w:szCs w:val="16"/>
      </w:rPr>
      <w:t>will not be passed on to any third party</w:t>
    </w:r>
    <w:r>
      <w:rPr>
        <w:rFonts w:ascii="Century Gothic" w:hAnsi="Century Gothic" w:cs="Arial"/>
        <w:bCs/>
        <w:sz w:val="16"/>
        <w:szCs w:val="16"/>
      </w:rPr>
      <w:t>.</w:t>
    </w:r>
  </w:p>
  <w:p w:rsidR="00A906EF" w:rsidRPr="00935323" w:rsidRDefault="00A906EF" w:rsidP="00547EA2">
    <w:pPr>
      <w:ind w:left="-1260"/>
      <w:rPr>
        <w:rFonts w:ascii="Century Gothic" w:hAnsi="Century Gothic" w:cs="Arial"/>
        <w:bCs/>
        <w:sz w:val="4"/>
        <w:szCs w:val="4"/>
      </w:rPr>
    </w:pPr>
  </w:p>
  <w:p w:rsidR="00A906EF" w:rsidRDefault="00A906EF" w:rsidP="00547EA2">
    <w:pPr>
      <w:ind w:left="-1260"/>
      <w:rPr>
        <w:rFonts w:ascii="Century Gothic" w:eastAsia="MS PGothic" w:hAnsi="MS PGothic" w:cs="Arial"/>
        <w:b/>
        <w:bCs/>
        <w:sz w:val="22"/>
        <w:szCs w:val="22"/>
      </w:rPr>
    </w:pPr>
    <w:r w:rsidRPr="006A3814">
      <w:rPr>
        <w:rFonts w:ascii="Century Gothic" w:hAnsi="Century Gothic" w:cs="Arial"/>
        <w:b/>
        <w:bCs/>
        <w:sz w:val="16"/>
        <w:szCs w:val="16"/>
      </w:rPr>
      <w:t>Do not</w:t>
    </w:r>
    <w:r w:rsidRPr="006A3814">
      <w:rPr>
        <w:rFonts w:ascii="Century Gothic" w:hAnsi="Century Gothic" w:cs="Arial"/>
        <w:bCs/>
        <w:sz w:val="16"/>
        <w:szCs w:val="16"/>
      </w:rPr>
      <w:t xml:space="preserve"> contact me by </w:t>
    </w:r>
    <w:r w:rsidRPr="006A3814">
      <w:rPr>
        <w:rFonts w:ascii="Century Gothic" w:hAnsi="Century Gothic" w:cs="Arial"/>
        <w:b/>
        <w:bCs/>
        <w:sz w:val="16"/>
        <w:szCs w:val="16"/>
      </w:rPr>
      <w:t xml:space="preserve">post </w:t>
    </w:r>
    <w:r w:rsidRPr="00935323">
      <w:rPr>
        <w:rFonts w:ascii="Century Gothic" w:eastAsia="MS PGothic" w:hAnsi="MS PGothic" w:cs="Arial"/>
        <w:b/>
        <w:bCs/>
        <w:sz w:val="22"/>
        <w:szCs w:val="22"/>
      </w:rPr>
      <w:t>☐</w:t>
    </w:r>
    <w:r w:rsidRPr="00935323">
      <w:rPr>
        <w:rFonts w:ascii="Century Gothic" w:eastAsia="MS PGothic" w:hAnsi="Century Gothic" w:cs="Arial"/>
        <w:bCs/>
        <w:sz w:val="22"/>
        <w:szCs w:val="22"/>
      </w:rPr>
      <w:t xml:space="preserve"> </w:t>
    </w:r>
    <w:r>
      <w:rPr>
        <w:rFonts w:ascii="Century Gothic" w:eastAsia="MS PGothic" w:hAnsi="Century Gothic" w:cs="Arial"/>
        <w:bCs/>
        <w:sz w:val="16"/>
        <w:szCs w:val="16"/>
      </w:rPr>
      <w:tab/>
    </w:r>
    <w:r w:rsidRPr="006A3814">
      <w:rPr>
        <w:rFonts w:ascii="Century Gothic" w:eastAsia="MS PGothic" w:hAnsi="Century Gothic" w:cs="Arial"/>
        <w:b/>
        <w:bCs/>
        <w:sz w:val="16"/>
        <w:szCs w:val="16"/>
      </w:rPr>
      <w:t>Do not</w:t>
    </w:r>
    <w:r w:rsidRPr="006A3814">
      <w:rPr>
        <w:rFonts w:ascii="Century Gothic" w:eastAsia="MS PGothic" w:hAnsi="Century Gothic" w:cs="Arial"/>
        <w:bCs/>
        <w:sz w:val="16"/>
        <w:szCs w:val="16"/>
      </w:rPr>
      <w:t xml:space="preserve"> contact me by </w:t>
    </w:r>
    <w:r w:rsidRPr="006A3814">
      <w:rPr>
        <w:rFonts w:ascii="Century Gothic" w:eastAsia="MS PGothic" w:hAnsi="Century Gothic" w:cs="Arial"/>
        <w:b/>
        <w:bCs/>
        <w:sz w:val="16"/>
        <w:szCs w:val="16"/>
      </w:rPr>
      <w:t xml:space="preserve">email </w:t>
    </w:r>
    <w:r w:rsidRPr="00935323">
      <w:rPr>
        <w:rFonts w:ascii="Century Gothic" w:eastAsia="MS PGothic" w:hAnsi="MS PGothic" w:cs="Arial"/>
        <w:b/>
        <w:bCs/>
        <w:sz w:val="22"/>
        <w:szCs w:val="22"/>
      </w:rPr>
      <w:t>☐</w:t>
    </w:r>
  </w:p>
  <w:p w:rsidR="00A906EF" w:rsidRPr="00935323" w:rsidRDefault="00A906EF" w:rsidP="00547EA2">
    <w:pPr>
      <w:ind w:left="-1260"/>
      <w:rPr>
        <w:rFonts w:ascii="Century Gothic" w:hAnsi="Century Gothic" w:cs="Arial"/>
        <w:b/>
        <w:bCs/>
        <w:sz w:val="20"/>
        <w:szCs w:val="20"/>
      </w:rPr>
    </w:pPr>
  </w:p>
  <w:p w:rsidR="00A906EF" w:rsidRDefault="00A906EF" w:rsidP="00547EA2">
    <w:pPr>
      <w:ind w:left="-1260"/>
      <w:rPr>
        <w:rFonts w:ascii="Century Gothic" w:hAnsi="Century Gothic" w:cs="Arial"/>
        <w:sz w:val="16"/>
        <w:szCs w:val="16"/>
      </w:rPr>
    </w:pPr>
    <w:r w:rsidRPr="006A3814">
      <w:rPr>
        <w:rFonts w:ascii="Century Gothic" w:hAnsi="Century Gothic" w:cs="Arial"/>
        <w:sz w:val="16"/>
        <w:szCs w:val="16"/>
      </w:rPr>
      <w:t xml:space="preserve">By submitting this form, you will be indicating your consent to receiving marketing from us </w:t>
    </w:r>
    <w:r w:rsidRPr="006A3814">
      <w:rPr>
        <w:rFonts w:ascii="Century Gothic" w:hAnsi="Century Gothic" w:cs="Arial"/>
        <w:bCs/>
        <w:sz w:val="16"/>
        <w:szCs w:val="16"/>
      </w:rPr>
      <w:t xml:space="preserve">unless </w:t>
    </w:r>
    <w:r w:rsidRPr="006A3814">
      <w:rPr>
        <w:rFonts w:ascii="Century Gothic" w:hAnsi="Century Gothic" w:cs="Arial"/>
        <w:sz w:val="16"/>
        <w:szCs w:val="16"/>
      </w:rPr>
      <w:t>you have indicated an objection to receiving such messages by ticking the above box.</w:t>
    </w:r>
  </w:p>
  <w:p w:rsidR="00A906EF" w:rsidRPr="006A3814" w:rsidRDefault="00A906EF" w:rsidP="00547EA2">
    <w:pPr>
      <w:ind w:left="-1260"/>
      <w:rPr>
        <w:rFonts w:ascii="Century Gothic" w:hAnsi="Century Gothic" w:cs="Arial"/>
        <w:sz w:val="16"/>
        <w:szCs w:val="16"/>
      </w:rPr>
    </w:pPr>
  </w:p>
  <w:p w:rsidR="00A906EF" w:rsidRDefault="00A906EF" w:rsidP="00A906EF">
    <w:pPr>
      <w:ind w:left="-1260"/>
      <w:jc w:val="center"/>
      <w:rPr>
        <w:rFonts w:ascii="Century Gothic" w:hAnsi="Century Gothic" w:cs="Century Gothic"/>
      </w:rPr>
    </w:pPr>
    <w:r w:rsidRPr="009E4B71">
      <w:rPr>
        <w:rFonts w:ascii="Century Gothic" w:hAnsi="Century Gothic"/>
        <w:sz w:val="22"/>
        <w:szCs w:val="22"/>
      </w:rPr>
      <w:tab/>
    </w:r>
    <w:r>
      <w:rPr>
        <w:rFonts w:ascii="Century Gothic" w:hAnsi="Century Gothic" w:cs="Century Gothic"/>
      </w:rPr>
      <w:t xml:space="preserve">Trongate 103, Glasgow, G1 5HD     </w:t>
    </w:r>
    <w:r>
      <w:rPr>
        <w:rFonts w:ascii="Century Gothic" w:hAnsi="Century Gothic" w:cs="Century Gothic"/>
        <w:noProof/>
        <w:lang w:eastAsia="en-GB"/>
      </w:rPr>
      <w:drawing>
        <wp:inline distT="0" distB="0" distL="0" distR="0" wp14:anchorId="22DFD060" wp14:editId="7F49B808">
          <wp:extent cx="139065" cy="220345"/>
          <wp:effectExtent l="0" t="0" r="0" b="8255"/>
          <wp:docPr id="10" name="Picture 10" descr="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220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entury Gothic"/>
      </w:rPr>
      <w:t xml:space="preserve"> 0141 552 2822</w:t>
    </w:r>
  </w:p>
  <w:p w:rsidR="00A906EF" w:rsidRDefault="00A906EF" w:rsidP="00A906EF">
    <w:pPr>
      <w:ind w:left="-1260"/>
      <w:jc w:val="center"/>
      <w:rPr>
        <w:rFonts w:ascii="Century Gothic" w:hAnsi="Century Gothic" w:cs="Century Gothic"/>
      </w:rPr>
    </w:pPr>
    <w:r>
      <w:rPr>
        <w:rFonts w:ascii="Century Gothic" w:hAnsi="Century Gothic" w:cs="Century Gothic"/>
        <w:noProof/>
        <w:lang w:eastAsia="en-GB"/>
      </w:rPr>
      <w:drawing>
        <wp:inline distT="0" distB="0" distL="0" distR="0" wp14:anchorId="4A25FDD9" wp14:editId="2E8839E3">
          <wp:extent cx="153035" cy="139065"/>
          <wp:effectExtent l="0" t="0" r="0" b="0"/>
          <wp:docPr id="11" name="Picture 11" descr="e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ma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" cy="13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entury Gothic"/>
      </w:rPr>
      <w:t xml:space="preserve">  info@project-ability.co.uk      </w:t>
    </w:r>
    <w:r>
      <w:rPr>
        <w:rFonts w:ascii="Century Gothic" w:hAnsi="Century Gothic" w:cs="Century Gothic"/>
        <w:noProof/>
        <w:lang w:eastAsia="en-GB"/>
      </w:rPr>
      <w:drawing>
        <wp:inline distT="0" distB="0" distL="0" distR="0" wp14:anchorId="3B217AF4" wp14:editId="0E76B30B">
          <wp:extent cx="139065" cy="124460"/>
          <wp:effectExtent l="0" t="0" r="0" b="8890"/>
          <wp:docPr id="12" name="Picture 12" descr="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e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2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entury Gothic"/>
      </w:rPr>
      <w:t xml:space="preserve">  </w:t>
    </w:r>
    <w:hyperlink r:id="rId4" w:history="1">
      <w:r w:rsidRPr="00C603E5">
        <w:rPr>
          <w:rStyle w:val="Hyperlink"/>
          <w:rFonts w:ascii="Century Gothic" w:hAnsi="Century Gothic" w:cs="Century Gothic"/>
        </w:rPr>
        <w:t>www.project-ability.co.uk</w:t>
      </w:r>
    </w:hyperlink>
  </w:p>
  <w:p w:rsidR="00A906EF" w:rsidRDefault="00A906EF" w:rsidP="00A906EF">
    <w:pPr>
      <w:ind w:left="-1260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t>Project Ability is a company limited by guarantee, registered in Scotland No: 87782</w:t>
    </w:r>
  </w:p>
  <w:p w:rsidR="00A906EF" w:rsidRDefault="00A906EF" w:rsidP="00A906EF">
    <w:pPr>
      <w:ind w:left="-1260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t>Scottish Charity No: SC005226 VAT No: 653011968</w:t>
    </w:r>
  </w:p>
  <w:p w:rsidR="00A906EF" w:rsidRDefault="00A906EF" w:rsidP="00A906EF">
    <w:pPr>
      <w:ind w:left="-1260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t>Registered Office: Project Ability, Trongate 103, Glasgow, G1 5HD</w:t>
    </w:r>
  </w:p>
  <w:p w:rsidR="00A906EF" w:rsidRDefault="00A906EF" w:rsidP="00547EA2">
    <w:pPr>
      <w:pStyle w:val="Footer"/>
    </w:pPr>
    <w:r w:rsidRPr="009E4B71">
      <w:rPr>
        <w:rFonts w:ascii="Century Gothic" w:hAnsi="Century Gothic"/>
        <w:sz w:val="22"/>
        <w:szCs w:val="22"/>
      </w:rPr>
      <w:tab/>
    </w:r>
    <w:r w:rsidRPr="009E4B71">
      <w:rPr>
        <w:rFonts w:ascii="Century Gothic" w:hAnsi="Century Gothic"/>
        <w:sz w:val="22"/>
        <w:szCs w:val="22"/>
      </w:rPr>
      <w:tab/>
    </w:r>
    <w:r w:rsidRPr="009E4B71">
      <w:rPr>
        <w:rFonts w:ascii="Century Gothic" w:hAnsi="Century Gothic"/>
        <w:sz w:val="22"/>
        <w:szCs w:val="22"/>
      </w:rPr>
      <w:tab/>
    </w:r>
    <w:r w:rsidRPr="009E4B71">
      <w:rPr>
        <w:rFonts w:ascii="Century Gothic" w:hAnsi="Century Gothic"/>
        <w:sz w:val="22"/>
        <w:szCs w:val="22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6EF" w:rsidRDefault="00A906EF" w:rsidP="00093E87">
    <w:pPr>
      <w:pStyle w:val="Noparagraphstyle"/>
      <w:tabs>
        <w:tab w:val="center" w:pos="4513"/>
        <w:tab w:val="right" w:pos="9026"/>
      </w:tabs>
      <w:jc w:val="right"/>
      <w:rPr>
        <w:rFonts w:ascii="Century Gothic" w:hAnsi="Century Gothic"/>
        <w:sz w:val="28"/>
        <w:szCs w:val="28"/>
      </w:rPr>
    </w:pPr>
    <w:r w:rsidRPr="00A906EF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BF5CA6" wp14:editId="1A523A3A">
              <wp:simplePos x="0" y="0"/>
              <wp:positionH relativeFrom="column">
                <wp:posOffset>-646889</wp:posOffset>
              </wp:positionH>
              <wp:positionV relativeFrom="paragraph">
                <wp:posOffset>-145630</wp:posOffset>
              </wp:positionV>
              <wp:extent cx="3681919" cy="1245140"/>
              <wp:effectExtent l="0" t="0" r="13970" b="1270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1919" cy="124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06EF" w:rsidRPr="006D78C1" w:rsidRDefault="00A906EF" w:rsidP="006D78C1">
                          <w:pPr>
                            <w:spacing w:before="120" w:after="120" w:line="360" w:lineRule="auto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906E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Office Use Only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6D78C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Transaction Number: ___________________</w:t>
                          </w:r>
                        </w:p>
                        <w:p w:rsidR="00A906EF" w:rsidRPr="006D78C1" w:rsidRDefault="00A906EF" w:rsidP="006D78C1">
                          <w:pPr>
                            <w:spacing w:after="120" w:line="36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D78C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  <w:r w:rsidRPr="006D78C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  <w:t>Payment Type: _______________________</w:t>
                          </w:r>
                        </w:p>
                        <w:p w:rsidR="00A906EF" w:rsidRPr="006D78C1" w:rsidRDefault="00A906EF" w:rsidP="006D78C1">
                          <w:pPr>
                            <w:spacing w:after="120" w:line="36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D78C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  <w:r w:rsidRPr="006D78C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  <w:t>Payment Date: ________________________</w:t>
                          </w:r>
                        </w:p>
                        <w:p w:rsidR="00A906EF" w:rsidRPr="006D78C1" w:rsidRDefault="00A906EF" w:rsidP="006D78C1">
                          <w:pPr>
                            <w:spacing w:after="120" w:line="36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D78C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  <w:r w:rsidRPr="006D78C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  <w:t xml:space="preserve">Amount Paid: </w:t>
                          </w:r>
                          <w:r w:rsidR="006D78C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_</w:t>
                          </w:r>
                          <w:r w:rsidRPr="006D78C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________________________</w:t>
                          </w:r>
                        </w:p>
                        <w:p w:rsidR="00A906EF" w:rsidRPr="00A906EF" w:rsidRDefault="00A906EF" w:rsidP="007E180D">
                          <w:pPr>
                            <w:spacing w:after="120" w:line="48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50.95pt;margin-top:-11.45pt;width:289.9pt;height:9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">
              <v:textbox>
                <w:txbxContent>
                  <w:p w:rsidR="00A906EF" w:rsidRPr="006D78C1" w:rsidRDefault="00A906EF" w:rsidP="006D78C1">
                    <w:pPr>
                      <w:spacing w:before="120" w:after="120" w:line="360" w:lineRule="auto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906EF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Office Use Only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 w:rsidRPr="006D78C1">
                      <w:rPr>
                        <w:rFonts w:ascii="Arial" w:hAnsi="Arial" w:cs="Arial"/>
                        <w:sz w:val="20"/>
                        <w:szCs w:val="20"/>
                      </w:rPr>
                      <w:t>Transaction Number: ___________________</w:t>
                    </w:r>
                  </w:p>
                  <w:p w:rsidR="00A906EF" w:rsidRPr="006D78C1" w:rsidRDefault="00A906EF" w:rsidP="006D78C1">
                    <w:pPr>
                      <w:spacing w:after="120" w:line="36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D78C1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  <w:r w:rsidRPr="006D78C1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  <w:t>Payment Type: _______________________</w:t>
                    </w:r>
                  </w:p>
                  <w:p w:rsidR="00A906EF" w:rsidRPr="006D78C1" w:rsidRDefault="00A906EF" w:rsidP="006D78C1">
                    <w:pPr>
                      <w:spacing w:after="120" w:line="36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D78C1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  <w:r w:rsidRPr="006D78C1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  <w:t>Payment Date: ________________________</w:t>
                    </w:r>
                  </w:p>
                  <w:p w:rsidR="00A906EF" w:rsidRPr="006D78C1" w:rsidRDefault="00A906EF" w:rsidP="006D78C1">
                    <w:pPr>
                      <w:spacing w:after="120" w:line="36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D78C1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  <w:r w:rsidRPr="006D78C1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  <w:t xml:space="preserve">Amount Paid: </w:t>
                    </w:r>
                    <w:r w:rsidR="006D78C1">
                      <w:rPr>
                        <w:rFonts w:ascii="Arial" w:hAnsi="Arial" w:cs="Arial"/>
                        <w:sz w:val="20"/>
                        <w:szCs w:val="20"/>
                      </w:rPr>
                      <w:t>_</w:t>
                    </w:r>
                    <w:r w:rsidRPr="006D78C1">
                      <w:rPr>
                        <w:rFonts w:ascii="Arial" w:hAnsi="Arial" w:cs="Arial"/>
                        <w:sz w:val="20"/>
                        <w:szCs w:val="20"/>
                      </w:rPr>
                      <w:t>________________________</w:t>
                    </w:r>
                  </w:p>
                  <w:p w:rsidR="00A906EF" w:rsidRPr="00A906EF" w:rsidRDefault="00A906EF" w:rsidP="007E180D">
                    <w:pPr>
                      <w:spacing w:after="120" w:line="480" w:lineRule="auto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/>
        <w:sz w:val="28"/>
        <w:szCs w:val="28"/>
      </w:rPr>
      <w:t xml:space="preserve"> </w:t>
    </w:r>
  </w:p>
  <w:p w:rsidR="007E180D" w:rsidRDefault="007E180D" w:rsidP="00093E87">
    <w:pPr>
      <w:pStyle w:val="Noparagraphstyle"/>
      <w:tabs>
        <w:tab w:val="center" w:pos="4513"/>
        <w:tab w:val="right" w:pos="9026"/>
      </w:tabs>
      <w:jc w:val="right"/>
      <w:rPr>
        <w:rFonts w:ascii="Century Gothic" w:hAnsi="Century Gothic"/>
        <w:sz w:val="28"/>
        <w:szCs w:val="28"/>
      </w:rPr>
    </w:pPr>
  </w:p>
  <w:p w:rsidR="007E180D" w:rsidRPr="00093E87" w:rsidRDefault="00363026" w:rsidP="00093E87">
    <w:pPr>
      <w:pStyle w:val="Noparagraphstyle"/>
      <w:tabs>
        <w:tab w:val="center" w:pos="4513"/>
        <w:tab w:val="right" w:pos="9026"/>
      </w:tabs>
      <w:jc w:val="right"/>
    </w:pPr>
    <w:r w:rsidRPr="000F545B">
      <w:rPr>
        <w:rFonts w:ascii="Century Gothic" w:hAnsi="Century Gothic"/>
        <w:b/>
        <w:sz w:val="28"/>
        <w:szCs w:val="28"/>
      </w:rPr>
      <w:t>Please turn over</w:t>
    </w:r>
    <w:r>
      <w:rPr>
        <w:rFonts w:ascii="Century Gothic" w:hAnsi="Century Gothic"/>
        <w:sz w:val="28"/>
        <w:szCs w:val="28"/>
      </w:rPr>
      <w:t xml:space="preserve">  </w:t>
    </w:r>
    <w:r>
      <w:rPr>
        <w:rFonts w:ascii="Century Gothic" w:hAnsi="Century Gothic"/>
        <w:b/>
        <w:i/>
        <w:noProof/>
        <w:sz w:val="28"/>
        <w:szCs w:val="28"/>
      </w:rPr>
      <w:drawing>
        <wp:inline distT="0" distB="0" distL="0" distR="0" wp14:anchorId="6470845E" wp14:editId="4B9304E1">
          <wp:extent cx="381000" cy="381000"/>
          <wp:effectExtent l="0" t="0" r="0" b="0"/>
          <wp:docPr id="13" name="Picture 13" descr="C:\Users\office.PA-NET\AppData\Local\Microsoft\Windows\Temporary Internet Files\Low\Content.IE5\3XGZEF2T\MC900439807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office.PA-NET\AppData\Local\Microsoft\Windows\Temporary Internet Files\Low\Content.IE5\3XGZEF2T\MC900439807[1]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6EF" w:rsidRDefault="00A906EF" w:rsidP="0090351B">
      <w:r>
        <w:separator/>
      </w:r>
    </w:p>
  </w:footnote>
  <w:footnote w:type="continuationSeparator" w:id="0">
    <w:p w:rsidR="00A906EF" w:rsidRDefault="00A906EF" w:rsidP="00903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8.7pt;height:98.05pt" o:bullet="t">
        <v:imagedata r:id="rId1" o:title="PA 08 logo colour"/>
      </v:shape>
    </w:pict>
  </w:numPicBullet>
  <w:abstractNum w:abstractNumId="0">
    <w:nsid w:val="5083083C"/>
    <w:multiLevelType w:val="hybridMultilevel"/>
    <w:tmpl w:val="6BE221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6F4C03"/>
    <w:multiLevelType w:val="hybridMultilevel"/>
    <w:tmpl w:val="F14472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B4A7CC8"/>
    <w:multiLevelType w:val="hybridMultilevel"/>
    <w:tmpl w:val="E9563A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5001FA"/>
    <w:multiLevelType w:val="hybridMultilevel"/>
    <w:tmpl w:val="15E2FD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B2539C5"/>
    <w:multiLevelType w:val="multilevel"/>
    <w:tmpl w:val="6BE2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D935612"/>
    <w:multiLevelType w:val="hybridMultilevel"/>
    <w:tmpl w:val="67B4BE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BDA"/>
    <w:rsid w:val="00047DDE"/>
    <w:rsid w:val="00057035"/>
    <w:rsid w:val="00062187"/>
    <w:rsid w:val="00062236"/>
    <w:rsid w:val="0008222D"/>
    <w:rsid w:val="00093E87"/>
    <w:rsid w:val="000C06BB"/>
    <w:rsid w:val="000C7617"/>
    <w:rsid w:val="000E17E8"/>
    <w:rsid w:val="00134E67"/>
    <w:rsid w:val="0014114A"/>
    <w:rsid w:val="00147B49"/>
    <w:rsid w:val="001723D9"/>
    <w:rsid w:val="001947AA"/>
    <w:rsid w:val="001B4E17"/>
    <w:rsid w:val="001D7563"/>
    <w:rsid w:val="001F0507"/>
    <w:rsid w:val="001F29B1"/>
    <w:rsid w:val="00222F52"/>
    <w:rsid w:val="00223802"/>
    <w:rsid w:val="00223C7C"/>
    <w:rsid w:val="002367AB"/>
    <w:rsid w:val="00243CD2"/>
    <w:rsid w:val="00276EE0"/>
    <w:rsid w:val="00282FDF"/>
    <w:rsid w:val="002A25D3"/>
    <w:rsid w:val="002A5C15"/>
    <w:rsid w:val="002B7342"/>
    <w:rsid w:val="002C60DD"/>
    <w:rsid w:val="002D2BC0"/>
    <w:rsid w:val="002D6D62"/>
    <w:rsid w:val="0030331B"/>
    <w:rsid w:val="00315E6C"/>
    <w:rsid w:val="003468BC"/>
    <w:rsid w:val="00361643"/>
    <w:rsid w:val="00363026"/>
    <w:rsid w:val="00365EB0"/>
    <w:rsid w:val="003B654D"/>
    <w:rsid w:val="003B6D48"/>
    <w:rsid w:val="003D4F6A"/>
    <w:rsid w:val="0043079C"/>
    <w:rsid w:val="004341A0"/>
    <w:rsid w:val="00441126"/>
    <w:rsid w:val="00466F3E"/>
    <w:rsid w:val="00472E6D"/>
    <w:rsid w:val="00480524"/>
    <w:rsid w:val="004868DA"/>
    <w:rsid w:val="004F1E94"/>
    <w:rsid w:val="005263F6"/>
    <w:rsid w:val="005266C6"/>
    <w:rsid w:val="005449FD"/>
    <w:rsid w:val="00547EA2"/>
    <w:rsid w:val="005619E3"/>
    <w:rsid w:val="00571D33"/>
    <w:rsid w:val="00590465"/>
    <w:rsid w:val="005A4C65"/>
    <w:rsid w:val="005A50B9"/>
    <w:rsid w:val="005B6326"/>
    <w:rsid w:val="005D77CC"/>
    <w:rsid w:val="00601D82"/>
    <w:rsid w:val="00622F3A"/>
    <w:rsid w:val="0063637F"/>
    <w:rsid w:val="00642F77"/>
    <w:rsid w:val="006555B9"/>
    <w:rsid w:val="0069687E"/>
    <w:rsid w:val="006A3814"/>
    <w:rsid w:val="006B0778"/>
    <w:rsid w:val="006D78C1"/>
    <w:rsid w:val="00700A39"/>
    <w:rsid w:val="00706F82"/>
    <w:rsid w:val="00714643"/>
    <w:rsid w:val="00743D34"/>
    <w:rsid w:val="007446C2"/>
    <w:rsid w:val="007575BD"/>
    <w:rsid w:val="007630D2"/>
    <w:rsid w:val="007760E0"/>
    <w:rsid w:val="00786290"/>
    <w:rsid w:val="007B17B3"/>
    <w:rsid w:val="007B35DE"/>
    <w:rsid w:val="007C575E"/>
    <w:rsid w:val="007D7CCB"/>
    <w:rsid w:val="007E180D"/>
    <w:rsid w:val="007E2E95"/>
    <w:rsid w:val="00836D5D"/>
    <w:rsid w:val="00857783"/>
    <w:rsid w:val="00872C8F"/>
    <w:rsid w:val="00884BDA"/>
    <w:rsid w:val="00895B61"/>
    <w:rsid w:val="008C5742"/>
    <w:rsid w:val="008C736D"/>
    <w:rsid w:val="008E338D"/>
    <w:rsid w:val="008F3919"/>
    <w:rsid w:val="0090351B"/>
    <w:rsid w:val="009133EB"/>
    <w:rsid w:val="00913464"/>
    <w:rsid w:val="00925257"/>
    <w:rsid w:val="009258B8"/>
    <w:rsid w:val="00935323"/>
    <w:rsid w:val="00937ADF"/>
    <w:rsid w:val="00941400"/>
    <w:rsid w:val="00946995"/>
    <w:rsid w:val="009657B2"/>
    <w:rsid w:val="00974E43"/>
    <w:rsid w:val="00977F71"/>
    <w:rsid w:val="009853DD"/>
    <w:rsid w:val="0099010A"/>
    <w:rsid w:val="009A394C"/>
    <w:rsid w:val="009B0C7F"/>
    <w:rsid w:val="009B3ABD"/>
    <w:rsid w:val="009C678E"/>
    <w:rsid w:val="009D63D7"/>
    <w:rsid w:val="009E196B"/>
    <w:rsid w:val="00A46A49"/>
    <w:rsid w:val="00A53EE2"/>
    <w:rsid w:val="00A61CD6"/>
    <w:rsid w:val="00A62833"/>
    <w:rsid w:val="00A906EF"/>
    <w:rsid w:val="00A910ED"/>
    <w:rsid w:val="00AD03E3"/>
    <w:rsid w:val="00AD75DD"/>
    <w:rsid w:val="00AE293F"/>
    <w:rsid w:val="00AE3C9E"/>
    <w:rsid w:val="00AF3606"/>
    <w:rsid w:val="00B16699"/>
    <w:rsid w:val="00B67DC0"/>
    <w:rsid w:val="00B90301"/>
    <w:rsid w:val="00BB5897"/>
    <w:rsid w:val="00BE668D"/>
    <w:rsid w:val="00BF1B23"/>
    <w:rsid w:val="00BF1FAF"/>
    <w:rsid w:val="00C2700C"/>
    <w:rsid w:val="00C64847"/>
    <w:rsid w:val="00C73276"/>
    <w:rsid w:val="00C837D3"/>
    <w:rsid w:val="00C90067"/>
    <w:rsid w:val="00CA5279"/>
    <w:rsid w:val="00CB26F9"/>
    <w:rsid w:val="00CB463B"/>
    <w:rsid w:val="00CB6EC9"/>
    <w:rsid w:val="00CC5A4D"/>
    <w:rsid w:val="00CD2F63"/>
    <w:rsid w:val="00D00998"/>
    <w:rsid w:val="00D27813"/>
    <w:rsid w:val="00D325D6"/>
    <w:rsid w:val="00D4762C"/>
    <w:rsid w:val="00D50EBD"/>
    <w:rsid w:val="00D82E95"/>
    <w:rsid w:val="00DA3DA9"/>
    <w:rsid w:val="00DA536C"/>
    <w:rsid w:val="00DA54DC"/>
    <w:rsid w:val="00DB2E00"/>
    <w:rsid w:val="00DC192C"/>
    <w:rsid w:val="00E137DC"/>
    <w:rsid w:val="00E240F7"/>
    <w:rsid w:val="00E412FE"/>
    <w:rsid w:val="00E4374E"/>
    <w:rsid w:val="00E460A7"/>
    <w:rsid w:val="00E766B3"/>
    <w:rsid w:val="00E92F09"/>
    <w:rsid w:val="00EB7035"/>
    <w:rsid w:val="00ED5A8C"/>
    <w:rsid w:val="00EE1A4E"/>
    <w:rsid w:val="00EF3B6F"/>
    <w:rsid w:val="00EF67AF"/>
    <w:rsid w:val="00F06FB7"/>
    <w:rsid w:val="00F105A2"/>
    <w:rsid w:val="00F30B46"/>
    <w:rsid w:val="00F645AC"/>
    <w:rsid w:val="00F73457"/>
    <w:rsid w:val="00F73879"/>
    <w:rsid w:val="00F9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25D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61CD6"/>
    <w:pPr>
      <w:keepNext/>
      <w:jc w:val="center"/>
      <w:outlineLvl w:val="0"/>
    </w:pPr>
    <w:rPr>
      <w:rFonts w:ascii="Bauhaus 93" w:hAnsi="Bauhaus 93"/>
      <w:sz w:val="52"/>
    </w:rPr>
  </w:style>
  <w:style w:type="paragraph" w:styleId="Heading2">
    <w:name w:val="heading 2"/>
    <w:basedOn w:val="Normal"/>
    <w:next w:val="Normal"/>
    <w:qFormat/>
    <w:rsid w:val="00A61CD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61CD6"/>
    <w:pPr>
      <w:keepNext/>
      <w:jc w:val="center"/>
      <w:outlineLvl w:val="2"/>
    </w:pPr>
    <w:rPr>
      <w:rFonts w:ascii="RNIB Sans" w:hAnsi="RNIB Sans"/>
      <w:b/>
      <w:bCs/>
      <w:sz w:val="16"/>
    </w:rPr>
  </w:style>
  <w:style w:type="paragraph" w:styleId="Heading4">
    <w:name w:val="heading 4"/>
    <w:basedOn w:val="Normal"/>
    <w:next w:val="Normal"/>
    <w:qFormat/>
    <w:rsid w:val="00A61CD6"/>
    <w:pPr>
      <w:keepNext/>
      <w:jc w:val="right"/>
      <w:outlineLvl w:val="3"/>
    </w:pPr>
    <w:rPr>
      <w:rFonts w:ascii="RNIB Sans" w:hAnsi="RNIB Sans"/>
      <w:b/>
      <w:bCs/>
    </w:rPr>
  </w:style>
  <w:style w:type="paragraph" w:styleId="Heading5">
    <w:name w:val="heading 5"/>
    <w:basedOn w:val="Normal"/>
    <w:next w:val="Normal"/>
    <w:qFormat/>
    <w:rsid w:val="00A61CD6"/>
    <w:pPr>
      <w:keepNext/>
      <w:outlineLvl w:val="4"/>
    </w:pPr>
    <w:rPr>
      <w:rFonts w:ascii="RNIB Sans" w:hAnsi="RNIB Sans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61CD6"/>
    <w:rPr>
      <w:sz w:val="28"/>
    </w:rPr>
  </w:style>
  <w:style w:type="paragraph" w:styleId="Footer">
    <w:name w:val="footer"/>
    <w:basedOn w:val="Normal"/>
    <w:link w:val="FooterChar"/>
    <w:uiPriority w:val="99"/>
    <w:rsid w:val="00E137DC"/>
    <w:pPr>
      <w:tabs>
        <w:tab w:val="center" w:pos="4153"/>
        <w:tab w:val="right" w:pos="8306"/>
      </w:tabs>
    </w:pPr>
    <w:rPr>
      <w:lang w:val="en-US"/>
    </w:rPr>
  </w:style>
  <w:style w:type="paragraph" w:customStyle="1" w:styleId="Noparagraphstyle">
    <w:name w:val="[No paragraph style]"/>
    <w:rsid w:val="006B077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basedOn w:val="DefaultParagraphFont"/>
    <w:rsid w:val="00DA3DA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62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223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0C06B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035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51B"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0351B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25D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61CD6"/>
    <w:pPr>
      <w:keepNext/>
      <w:jc w:val="center"/>
      <w:outlineLvl w:val="0"/>
    </w:pPr>
    <w:rPr>
      <w:rFonts w:ascii="Bauhaus 93" w:hAnsi="Bauhaus 93"/>
      <w:sz w:val="52"/>
    </w:rPr>
  </w:style>
  <w:style w:type="paragraph" w:styleId="Heading2">
    <w:name w:val="heading 2"/>
    <w:basedOn w:val="Normal"/>
    <w:next w:val="Normal"/>
    <w:qFormat/>
    <w:rsid w:val="00A61CD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61CD6"/>
    <w:pPr>
      <w:keepNext/>
      <w:jc w:val="center"/>
      <w:outlineLvl w:val="2"/>
    </w:pPr>
    <w:rPr>
      <w:rFonts w:ascii="RNIB Sans" w:hAnsi="RNIB Sans"/>
      <w:b/>
      <w:bCs/>
      <w:sz w:val="16"/>
    </w:rPr>
  </w:style>
  <w:style w:type="paragraph" w:styleId="Heading4">
    <w:name w:val="heading 4"/>
    <w:basedOn w:val="Normal"/>
    <w:next w:val="Normal"/>
    <w:qFormat/>
    <w:rsid w:val="00A61CD6"/>
    <w:pPr>
      <w:keepNext/>
      <w:jc w:val="right"/>
      <w:outlineLvl w:val="3"/>
    </w:pPr>
    <w:rPr>
      <w:rFonts w:ascii="RNIB Sans" w:hAnsi="RNIB Sans"/>
      <w:b/>
      <w:bCs/>
    </w:rPr>
  </w:style>
  <w:style w:type="paragraph" w:styleId="Heading5">
    <w:name w:val="heading 5"/>
    <w:basedOn w:val="Normal"/>
    <w:next w:val="Normal"/>
    <w:qFormat/>
    <w:rsid w:val="00A61CD6"/>
    <w:pPr>
      <w:keepNext/>
      <w:outlineLvl w:val="4"/>
    </w:pPr>
    <w:rPr>
      <w:rFonts w:ascii="RNIB Sans" w:hAnsi="RNIB Sans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61CD6"/>
    <w:rPr>
      <w:sz w:val="28"/>
    </w:rPr>
  </w:style>
  <w:style w:type="paragraph" w:styleId="Footer">
    <w:name w:val="footer"/>
    <w:basedOn w:val="Normal"/>
    <w:link w:val="FooterChar"/>
    <w:uiPriority w:val="99"/>
    <w:rsid w:val="00E137DC"/>
    <w:pPr>
      <w:tabs>
        <w:tab w:val="center" w:pos="4153"/>
        <w:tab w:val="right" w:pos="8306"/>
      </w:tabs>
    </w:pPr>
    <w:rPr>
      <w:lang w:val="en-US"/>
    </w:rPr>
  </w:style>
  <w:style w:type="paragraph" w:customStyle="1" w:styleId="Noparagraphstyle">
    <w:name w:val="[No paragraph style]"/>
    <w:rsid w:val="006B077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basedOn w:val="DefaultParagraphFont"/>
    <w:rsid w:val="00DA3DA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62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223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0C06B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035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51B"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0351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0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wmf"/><Relationship Id="rId1" Type="http://schemas.openxmlformats.org/officeDocument/2006/relationships/image" Target="media/image4.wmf"/><Relationship Id="rId4" Type="http://schemas.openxmlformats.org/officeDocument/2006/relationships/hyperlink" Target="http://www.project-ability.co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emplates\REFERRAL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31872-7709-44CF-9C03-7A4DBE8A2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REFERRAL form.dot</Template>
  <TotalTime>7</TotalTime>
  <Pages>2</Pages>
  <Words>176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ADVOCACY PROJECT</vt:lpstr>
    </vt:vector>
  </TitlesOfParts>
  <Company>Advocacy Project</Company>
  <LinksUpToDate>false</LinksUpToDate>
  <CharactersWithSpaces>1543</CharactersWithSpaces>
  <SharedDoc>false</SharedDoc>
  <HLinks>
    <vt:vector size="6" baseType="variant">
      <vt:variant>
        <vt:i4>1769544</vt:i4>
      </vt:variant>
      <vt:variant>
        <vt:i4>0</vt:i4>
      </vt:variant>
      <vt:variant>
        <vt:i4>0</vt:i4>
      </vt:variant>
      <vt:variant>
        <vt:i4>5</vt:i4>
      </vt:variant>
      <vt:variant>
        <vt:lpwstr>http://www.project-ability.co.uk/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ADVOCACY PROJECT</dc:title>
  <dc:creator>Chris Mackie</dc:creator>
  <cp:lastModifiedBy>Office</cp:lastModifiedBy>
  <cp:revision>3</cp:revision>
  <cp:lastPrinted>2013-03-18T16:45:00Z</cp:lastPrinted>
  <dcterms:created xsi:type="dcterms:W3CDTF">2013-03-26T12:12:00Z</dcterms:created>
  <dcterms:modified xsi:type="dcterms:W3CDTF">2013-03-26T12:19:00Z</dcterms:modified>
</cp:coreProperties>
</file>